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A643F" w14:textId="2D0493F8" w:rsidR="00DE78D3" w:rsidRPr="003E7ADD" w:rsidRDefault="0086660A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36"/>
          <w:szCs w:val="36"/>
        </w:rPr>
      </w:pPr>
      <w:bookmarkStart w:id="0" w:name="_Toc30424669"/>
      <w:r w:rsidRPr="003E7ADD">
        <w:rPr>
          <w:rStyle w:val="Overskrift1Tegn"/>
          <w:rFonts w:ascii="Calibri Light" w:hAnsi="Calibri Light" w:cs="Calibri Light"/>
          <w:color w:val="006C73"/>
          <w:szCs w:val="52"/>
        </w:rPr>
        <w:t>Underveisv</w:t>
      </w:r>
      <w:r w:rsidR="00E55786" w:rsidRPr="003E7ADD">
        <w:rPr>
          <w:rStyle w:val="Overskrift1Tegn"/>
          <w:rFonts w:ascii="Calibri Light" w:hAnsi="Calibri Light" w:cs="Calibri Light"/>
          <w:color w:val="006C73"/>
          <w:szCs w:val="52"/>
        </w:rPr>
        <w:t xml:space="preserve">urdering av praksis </w:t>
      </w:r>
      <w:r w:rsidR="00340B27" w:rsidRPr="003E7ADD">
        <w:rPr>
          <w:rStyle w:val="Overskrift1Tegn"/>
          <w:rFonts w:ascii="Calibri Light" w:hAnsi="Calibri Light" w:cs="Calibri Light"/>
          <w:color w:val="006C73"/>
          <w:sz w:val="48"/>
          <w:szCs w:val="48"/>
        </w:rPr>
        <w:br/>
      </w:r>
      <w:r w:rsidR="00340B27" w:rsidRPr="003E7ADD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>Grunnskolelærerutdanningen 1.-7. trinn og 5.-10. trinn</w:t>
      </w:r>
      <w:r w:rsidR="006C3820" w:rsidRPr="003E7ADD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, </w:t>
      </w:r>
      <w:r w:rsidR="008D3B35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>alle</w:t>
      </w:r>
      <w:r w:rsidR="004F04DB" w:rsidRPr="003E7ADD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 studieår</w:t>
      </w:r>
    </w:p>
    <w:p w14:paraId="5AAFDA34" w14:textId="77777777" w:rsidR="00CD44E0" w:rsidRPr="003E7ADD" w:rsidRDefault="00CD44E0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0"/>
          <w:szCs w:val="20"/>
        </w:rPr>
      </w:pPr>
    </w:p>
    <w:p w14:paraId="73E1AA99" w14:textId="4F94C145" w:rsidR="00025017" w:rsidRDefault="415F5B16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0"/>
          <w:szCs w:val="20"/>
        </w:rPr>
      </w:pPr>
      <w:r w:rsidRPr="71327C25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 xml:space="preserve">Dette </w:t>
      </w:r>
      <w:r w:rsidRPr="00202262">
        <w:rPr>
          <w:rStyle w:val="Overskrift1Tegn"/>
          <w:rFonts w:ascii="Calibri Light" w:hAnsi="Calibri Light" w:cs="Calibri Light"/>
          <w:bCs/>
          <w:color w:val="006C73"/>
          <w:sz w:val="20"/>
          <w:szCs w:val="20"/>
          <w:lang w:val="nn-NO"/>
        </w:rPr>
        <w:t>dokumentet er konfidensielt og</w:t>
      </w:r>
      <w:r w:rsidRPr="71327C25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 xml:space="preserve"> er </w:t>
      </w:r>
      <w:r w:rsidR="005F6440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 xml:space="preserve">bare </w:t>
      </w:r>
      <w:r w:rsidRPr="71327C25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>til internt bruk i studiet ved HVL</w:t>
      </w:r>
      <w:bookmarkEnd w:id="0"/>
      <w:r w:rsidR="33385DC1" w:rsidRPr="71327C25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>.</w:t>
      </w:r>
    </w:p>
    <w:p w14:paraId="2F2D242A" w14:textId="77777777" w:rsidR="005F6440" w:rsidRPr="00202262" w:rsidRDefault="005F6440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bCs/>
          <w:color w:val="006C73"/>
          <w:sz w:val="20"/>
          <w:szCs w:val="20"/>
          <w:lang w:val="nn-NO"/>
        </w:rPr>
      </w:pPr>
    </w:p>
    <w:p w14:paraId="44F74EA0" w14:textId="31E9BDED" w:rsidR="00025017" w:rsidRPr="00024A83" w:rsidRDefault="06D4ECD5" w:rsidP="71327C25">
      <w:pPr>
        <w:textAlignment w:val="baseline"/>
        <w:rPr>
          <w:rStyle w:val="Overskrift1Tegn"/>
          <w:rFonts w:ascii="Calibri Light" w:hAnsi="Calibri Light" w:cs="Calibri Light"/>
          <w:color w:val="006C73"/>
          <w:sz w:val="20"/>
          <w:szCs w:val="20"/>
        </w:rPr>
      </w:pPr>
      <w:r w:rsidRPr="00024A83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>Praksislærer gir underveisvurderingen til studenten i veiledningssamtale halvveis i praksisperioden. Både praksislærer og studenten beholder en kopi av underveisvurderingen</w:t>
      </w:r>
      <w:r w:rsidR="40968DB6" w:rsidRPr="00024A83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 xml:space="preserve"> til praksis er fullført eller ut studieåret</w:t>
      </w:r>
      <w:r w:rsidRPr="00024A83">
        <w:rPr>
          <w:rStyle w:val="Overskrift1Tegn"/>
          <w:rFonts w:ascii="Calibri Light" w:hAnsi="Calibri Light" w:cs="Calibri Light"/>
          <w:color w:val="006C73"/>
          <w:sz w:val="20"/>
          <w:szCs w:val="20"/>
        </w:rPr>
        <w:t>. Underveisvurderingen skal sendes via Praksisportalen til HVL ved varsel om fare for ikke bestått praksis og dersom studenten ikke har møtt eller avbryter praksis før praksisperioden er avsluttet.</w:t>
      </w:r>
    </w:p>
    <w:p w14:paraId="00624C61" w14:textId="77777777" w:rsidR="00D954BE" w:rsidRPr="00024A83" w:rsidRDefault="00D954BE" w:rsidP="71327C25">
      <w:pPr>
        <w:tabs>
          <w:tab w:val="left" w:pos="2865"/>
        </w:tabs>
        <w:spacing w:line="240" w:lineRule="auto"/>
        <w:rPr>
          <w:rStyle w:val="Overskrift1Tegn"/>
          <w:rFonts w:ascii="Calibri Light" w:hAnsi="Calibri Light" w:cs="Calibri Light"/>
          <w:b/>
          <w:color w:val="006C73"/>
          <w:sz w:val="20"/>
          <w:szCs w:val="20"/>
        </w:rPr>
      </w:pPr>
    </w:p>
    <w:p w14:paraId="329F8418" w14:textId="2015D392" w:rsidR="008224D1" w:rsidRPr="002D3F20" w:rsidRDefault="45309645" w:rsidP="71327C25">
      <w:pPr>
        <w:tabs>
          <w:tab w:val="left" w:pos="2865"/>
        </w:tabs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  <w:r w:rsidRPr="00D954BE">
        <w:rPr>
          <w:rStyle w:val="Overskrift1Tegn"/>
          <w:rFonts w:ascii="Calibri Light" w:hAnsi="Calibri Light" w:cs="Calibri Light"/>
          <w:b/>
          <w:color w:val="006C73"/>
          <w:sz w:val="20"/>
          <w:szCs w:val="20"/>
          <w:lang w:val="nn-NO"/>
        </w:rPr>
        <w:t xml:space="preserve">Se informasjon om </w:t>
      </w:r>
      <w:proofErr w:type="spellStart"/>
      <w:r w:rsidR="2EB15D92" w:rsidRPr="00D954BE">
        <w:rPr>
          <w:rStyle w:val="Overskrift1Tegn"/>
          <w:rFonts w:ascii="Calibri Light" w:hAnsi="Calibri Light" w:cs="Calibri Light"/>
          <w:b/>
          <w:color w:val="006C73"/>
          <w:sz w:val="20"/>
          <w:szCs w:val="20"/>
          <w:lang w:val="nn-NO"/>
        </w:rPr>
        <w:t>rutiner</w:t>
      </w:r>
      <w:proofErr w:type="spellEnd"/>
      <w:r w:rsidR="2EB15D92" w:rsidRPr="00D954BE">
        <w:rPr>
          <w:rStyle w:val="Overskrift1Tegn"/>
          <w:rFonts w:ascii="Calibri Light" w:hAnsi="Calibri Light" w:cs="Calibri Light"/>
          <w:b/>
          <w:color w:val="006C73"/>
          <w:sz w:val="20"/>
          <w:szCs w:val="20"/>
          <w:lang w:val="nn-NO"/>
        </w:rPr>
        <w:t xml:space="preserve"> for </w:t>
      </w:r>
      <w:hyperlink r:id="rId11">
        <w:r w:rsidR="2EB15D92" w:rsidRPr="71327C25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v</w:t>
        </w:r>
        <w:r w:rsidRPr="71327C25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urdering av praksis - H</w:t>
        </w:r>
        <w:r w:rsidR="2EB15D92" w:rsidRPr="71327C25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VL</w:t>
        </w:r>
      </w:hyperlink>
    </w:p>
    <w:p w14:paraId="50CF07C2" w14:textId="0A62AB21" w:rsidR="00E55786" w:rsidRPr="003E7ADD" w:rsidRDefault="00E55786" w:rsidP="00E55786">
      <w:pPr>
        <w:spacing w:line="240" w:lineRule="auto"/>
        <w:jc w:val="center"/>
        <w:rPr>
          <w:rFonts w:ascii="Calibri Light" w:eastAsia="Times New Roman" w:hAnsi="Calibri Light" w:cs="Calibri Light"/>
          <w:color w:val="auto"/>
          <w:sz w:val="24"/>
          <w:szCs w:val="24"/>
          <w:lang w:eastAsia="nb-NO"/>
        </w:rPr>
      </w:pPr>
    </w:p>
    <w:tbl>
      <w:tblPr>
        <w:tblW w:w="10016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3260"/>
        <w:gridCol w:w="4062"/>
      </w:tblGrid>
      <w:tr w:rsidR="004567B6" w:rsidRPr="003E7ADD" w14:paraId="76DF1522" w14:textId="77777777" w:rsidTr="71327C25">
        <w:trPr>
          <w:trHeight w:val="794"/>
        </w:trPr>
        <w:tc>
          <w:tcPr>
            <w:tcW w:w="10016" w:type="dxa"/>
            <w:gridSpan w:val="3"/>
          </w:tcPr>
          <w:p w14:paraId="351E57FA" w14:textId="650131BF" w:rsidR="004567B6" w:rsidRPr="003E7ADD" w:rsidRDefault="4205B171" w:rsidP="5E59913D">
            <w:pPr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  <w:bookmarkStart w:id="1" w:name="_Hlk43389511"/>
            <w:r w:rsidRPr="71327C25"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  <w:t>Student</w:t>
            </w:r>
            <w:r w:rsidR="61C8D228" w:rsidRPr="71327C25"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  <w:t>navn og studentn</w:t>
            </w:r>
            <w:r w:rsidR="127CDA1C" w:rsidRPr="71327C25"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  <w:t>umme</w:t>
            </w:r>
            <w:r w:rsidR="61C8D228" w:rsidRPr="71327C25"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  <w:t>r</w:t>
            </w:r>
            <w:r w:rsidRPr="71327C25"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  <w:t>:</w:t>
            </w:r>
          </w:p>
          <w:p w14:paraId="766897A1" w14:textId="3567024C" w:rsidR="5E59913D" w:rsidRDefault="5E59913D" w:rsidP="5E59913D">
            <w:pPr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</w:tc>
      </w:tr>
      <w:tr w:rsidR="00BE5701" w:rsidRPr="003E7ADD" w14:paraId="292F2384" w14:textId="77777777" w:rsidTr="00D954BE">
        <w:trPr>
          <w:trHeight w:val="794"/>
        </w:trPr>
        <w:tc>
          <w:tcPr>
            <w:tcW w:w="2694" w:type="dxa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  <w:hideMark/>
          </w:tcPr>
          <w:p w14:paraId="673ABFFF" w14:textId="77777777" w:rsidR="00BE5701" w:rsidRPr="003E7ADD" w:rsidRDefault="00BE5701" w:rsidP="00046D8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3E7ADD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 xml:space="preserve">Studieprogram: </w:t>
            </w:r>
          </w:p>
          <w:p w14:paraId="53E48336" w14:textId="77777777" w:rsidR="00BE5701" w:rsidRPr="003E7ADD" w:rsidRDefault="00BE5701" w:rsidP="00046D8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3E7ADD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16"/>
                <w:lang w:eastAsia="nb-NO"/>
              </w:rPr>
              <w:t>(GLU1-7 eller GLU5-10)</w:t>
            </w:r>
          </w:p>
        </w:tc>
        <w:tc>
          <w:tcPr>
            <w:tcW w:w="3260" w:type="dxa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008A85D7" w14:textId="68CB5E92" w:rsidR="00BE5701" w:rsidRPr="003E7ADD" w:rsidRDefault="4A8CA0F3" w:rsidP="71327C25">
            <w:pPr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  <w:r w:rsidRPr="71327C25"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  <w:t>Studieår</w:t>
            </w:r>
            <w:r w:rsidR="03C4D7CB" w:rsidRPr="71327C25"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  <w:t xml:space="preserve"> ved HVL</w:t>
            </w:r>
            <w:r w:rsidRPr="71327C25"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  <w:t xml:space="preserve">: </w:t>
            </w:r>
          </w:p>
          <w:p w14:paraId="5D3D26B3" w14:textId="35F8D08F" w:rsidR="00BE5701" w:rsidRPr="003E7ADD" w:rsidRDefault="00BE5701" w:rsidP="29A46179">
            <w:pPr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</w:tc>
        <w:tc>
          <w:tcPr>
            <w:tcW w:w="4062" w:type="dxa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0E029792" w14:textId="77777777" w:rsidR="00BE5701" w:rsidRPr="003E7ADD" w:rsidRDefault="00BE5701" w:rsidP="00046D8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3E7ADD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Campus: </w:t>
            </w:r>
          </w:p>
          <w:p w14:paraId="147D6241" w14:textId="77777777" w:rsidR="00BE5701" w:rsidRPr="003E7ADD" w:rsidRDefault="00BE5701" w:rsidP="00046D8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3E7ADD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(Bergen, Sogndal eller Stord)</w:t>
            </w:r>
          </w:p>
        </w:tc>
      </w:tr>
      <w:tr w:rsidR="00BE5701" w:rsidRPr="003E7ADD" w14:paraId="330F9B02" w14:textId="77777777" w:rsidTr="00D954BE">
        <w:trPr>
          <w:trHeight w:val="794"/>
        </w:trPr>
        <w:tc>
          <w:tcPr>
            <w:tcW w:w="2694" w:type="dxa"/>
          </w:tcPr>
          <w:p w14:paraId="3047C7FC" w14:textId="77777777" w:rsidR="00BE5701" w:rsidRPr="003E7ADD" w:rsidRDefault="00BE5701" w:rsidP="00046D8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3E7ADD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Praksislærers navn:</w:t>
            </w:r>
          </w:p>
        </w:tc>
        <w:tc>
          <w:tcPr>
            <w:tcW w:w="3260" w:type="dxa"/>
          </w:tcPr>
          <w:p w14:paraId="4CCFC9E4" w14:textId="77777777" w:rsidR="00BE5701" w:rsidRPr="003E7ADD" w:rsidRDefault="00BE5701" w:rsidP="00046D8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3E7ADD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Praksisskole:</w:t>
            </w:r>
          </w:p>
          <w:p w14:paraId="5A810445" w14:textId="77777777" w:rsidR="00BE5701" w:rsidRPr="003E7ADD" w:rsidRDefault="00BE5701" w:rsidP="00046D8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</w:p>
        </w:tc>
        <w:tc>
          <w:tcPr>
            <w:tcW w:w="4062" w:type="dxa"/>
          </w:tcPr>
          <w:p w14:paraId="228DC01B" w14:textId="59F07148" w:rsidR="00BE5701" w:rsidRPr="003E7ADD" w:rsidRDefault="78B0ACB0" w:rsidP="71327C25">
            <w:pPr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  <w:r w:rsidRPr="71327C25"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  <w:t>Klasset</w:t>
            </w:r>
            <w:r w:rsidR="4A8CA0F3" w:rsidRPr="71327C25"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  <w:t xml:space="preserve">rinn studenten har undervist på: </w:t>
            </w:r>
          </w:p>
        </w:tc>
      </w:tr>
      <w:bookmarkEnd w:id="1"/>
    </w:tbl>
    <w:p w14:paraId="24EE6728" w14:textId="77777777" w:rsidR="00420A8F" w:rsidRPr="003E7ADD" w:rsidRDefault="00420A8F" w:rsidP="00D76EE3">
      <w:pPr>
        <w:tabs>
          <w:tab w:val="left" w:pos="2865"/>
        </w:tabs>
        <w:spacing w:line="240" w:lineRule="auto"/>
        <w:rPr>
          <w:rFonts w:ascii="Calibri Light" w:eastAsia="Times New Roman" w:hAnsi="Calibri Light" w:cs="Calibri Light"/>
          <w:b w:val="0"/>
          <w:bCs/>
          <w:color w:val="auto"/>
          <w:sz w:val="22"/>
          <w:lang w:eastAsia="nb-NO"/>
        </w:rPr>
      </w:pPr>
    </w:p>
    <w:tbl>
      <w:tblPr>
        <w:tblW w:w="10060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ook w:val="04A0" w:firstRow="1" w:lastRow="0" w:firstColumn="1" w:lastColumn="0" w:noHBand="0" w:noVBand="1"/>
      </w:tblPr>
      <w:tblGrid>
        <w:gridCol w:w="8784"/>
        <w:gridCol w:w="1276"/>
      </w:tblGrid>
      <w:tr w:rsidR="00420A8F" w:rsidRPr="003E7ADD" w14:paraId="10BB5D2D" w14:textId="77777777" w:rsidTr="71327C25">
        <w:trPr>
          <w:trHeight w:val="1073"/>
        </w:trPr>
        <w:tc>
          <w:tcPr>
            <w:tcW w:w="8784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  <w:hideMark/>
          </w:tcPr>
          <w:p w14:paraId="2BBCDEBA" w14:textId="77777777" w:rsidR="00420A8F" w:rsidRPr="003E7ADD" w:rsidRDefault="00420A8F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eastAsia="nb-NO"/>
              </w:rPr>
            </w:pPr>
            <w:r w:rsidRPr="003E7ADD">
              <w:rPr>
                <w:rFonts w:ascii="Calibri Light" w:hAnsi="Calibri Light" w:cs="Calibri Light"/>
                <w:color w:val="008A8F"/>
                <w:lang w:eastAsia="nb-NO"/>
              </w:rPr>
              <w:t xml:space="preserve">Student har fått varsel om fare for ikke bestått praksis:                                               </w:t>
            </w:r>
          </w:p>
          <w:p w14:paraId="07B93D3F" w14:textId="302680AF" w:rsidR="00420A8F" w:rsidRPr="003E7ADD" w:rsidRDefault="71393A0C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71327C25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Dersom praksislærer er usikker på om studenten vil kunne oppnå målene for </w:t>
            </w:r>
            <w:r w:rsidR="4FB7B5FA" w:rsidRPr="71327C25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praksis</w:t>
            </w:r>
            <w:r w:rsidRPr="71327C25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perioden, skal skjema for</w:t>
            </w:r>
            <w:r w:rsidRPr="71327C25">
              <w:rPr>
                <w:rFonts w:ascii="Calibri Light" w:eastAsia="Times New Roman" w:hAnsi="Calibri Light" w:cs="Calibri Light"/>
                <w:b w:val="0"/>
                <w:i/>
                <w:iCs/>
                <w:color w:val="auto"/>
                <w:sz w:val="20"/>
                <w:szCs w:val="20"/>
                <w:lang w:eastAsia="nb-NO"/>
              </w:rPr>
              <w:t xml:space="preserve"> </w:t>
            </w:r>
            <w:r w:rsidR="3EFEFFE3" w:rsidRPr="71327C25">
              <w:rPr>
                <w:rFonts w:ascii="Calibri Light" w:eastAsia="Times New Roman" w:hAnsi="Calibri Light" w:cs="Calibri Light"/>
                <w:b w:val="0"/>
                <w:i/>
                <w:iCs/>
                <w:color w:val="auto"/>
                <w:sz w:val="20"/>
                <w:szCs w:val="20"/>
                <w:lang w:eastAsia="nb-NO"/>
              </w:rPr>
              <w:t>«</w:t>
            </w:r>
            <w:r w:rsidRPr="71327C25">
              <w:rPr>
                <w:rFonts w:ascii="Calibri Light" w:eastAsia="Times New Roman" w:hAnsi="Calibri Light" w:cs="Calibri Light"/>
                <w:b w:val="0"/>
                <w:i/>
                <w:iCs/>
                <w:color w:val="auto"/>
                <w:sz w:val="20"/>
                <w:szCs w:val="20"/>
                <w:lang w:eastAsia="nb-NO"/>
              </w:rPr>
              <w:t>varsel om fare for ikke bestått praksis</w:t>
            </w:r>
            <w:r w:rsidR="3EFEFFE3" w:rsidRPr="71327C25">
              <w:rPr>
                <w:rFonts w:ascii="Calibri Light" w:eastAsia="Times New Roman" w:hAnsi="Calibri Light" w:cs="Calibri Light"/>
                <w:b w:val="0"/>
                <w:i/>
                <w:iCs/>
                <w:color w:val="auto"/>
                <w:sz w:val="20"/>
                <w:szCs w:val="20"/>
                <w:lang w:eastAsia="nb-NO"/>
              </w:rPr>
              <w:t>»</w:t>
            </w:r>
            <w:r w:rsidRPr="71327C25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 fylles ut og presenteres for studenten</w:t>
            </w:r>
            <w:r w:rsidR="266CF654" w:rsidRPr="71327C25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 senest halvveis i praksisperioden</w:t>
            </w:r>
            <w:r w:rsidR="5DE98E7C" w:rsidRPr="71327C25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.</w:t>
            </w:r>
            <w:r w:rsidR="79DE726C" w:rsidRPr="71327C25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 Praksislærer kontakter profesjonsveileder og praksiskoordinator</w:t>
            </w:r>
            <w:r w:rsidR="00346CB3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 ved HVL</w:t>
            </w:r>
            <w:r w:rsidR="79DE726C" w:rsidRPr="71327C25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.</w:t>
            </w:r>
          </w:p>
        </w:tc>
        <w:tc>
          <w:tcPr>
            <w:tcW w:w="1276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  <w:hideMark/>
          </w:tcPr>
          <w:p w14:paraId="686F4BC9" w14:textId="77777777" w:rsidR="00420A8F" w:rsidRPr="003E7ADD" w:rsidRDefault="00420A8F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3E7ADD">
              <w:rPr>
                <w:rFonts w:ascii="Calibri Light" w:hAnsi="Calibri Light" w:cs="Calibri Light"/>
                <w:color w:val="008A8F"/>
                <w:sz w:val="20"/>
                <w:szCs w:val="20"/>
                <w:lang w:eastAsia="nb-NO"/>
              </w:rPr>
              <w:t>Ja eller nei:</w:t>
            </w:r>
          </w:p>
        </w:tc>
      </w:tr>
    </w:tbl>
    <w:p w14:paraId="7EF24430" w14:textId="77777777" w:rsidR="00420A8F" w:rsidRPr="003E7ADD" w:rsidRDefault="00420A8F" w:rsidP="00420A8F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4"/>
          <w:szCs w:val="24"/>
          <w:lang w:eastAsia="nb-NO"/>
        </w:rPr>
      </w:pPr>
    </w:p>
    <w:p w14:paraId="553EE8FE" w14:textId="1842C274" w:rsidR="003F1754" w:rsidRPr="003E7ADD" w:rsidRDefault="4DA6E581" w:rsidP="003F1754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  <w:r w:rsidRPr="71327C25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I tillegg til vurdering etter læringsutbytteformuleringene skal det også gjøres en </w:t>
      </w:r>
      <w:hyperlink r:id="rId12">
        <w:r w:rsidRPr="71327C25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løpende skikkethetsvurdering</w:t>
        </w:r>
      </w:hyperlink>
      <w:r w:rsidRPr="71327C25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av alle studenter </w:t>
      </w:r>
      <w:r w:rsidR="2BADB189" w:rsidRPr="71327C25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gjennom hele</w:t>
      </w:r>
      <w:r w:rsidRPr="71327C25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utdanningen. Dersom studenten ikke består praksis skal HVL og praksissted sammen vurdere om det er grunnlag for å sende tvil om skikkethet til skikkethetsansvarlig ved HVL.</w:t>
      </w:r>
    </w:p>
    <w:p w14:paraId="0B72676F" w14:textId="4FA75DCC" w:rsidR="00FA2FD1" w:rsidRPr="003E7ADD" w:rsidRDefault="00FA2FD1" w:rsidP="00420A8F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4"/>
          <w:szCs w:val="24"/>
          <w:lang w:eastAsia="nb-NO"/>
        </w:rPr>
      </w:pPr>
    </w:p>
    <w:p w14:paraId="06CFC003" w14:textId="580B272D" w:rsidR="00420A8F" w:rsidRPr="003E7ADD" w:rsidRDefault="71393A0C" w:rsidP="71327C25">
      <w:pPr>
        <w:spacing w:line="240" w:lineRule="auto"/>
        <w:rPr>
          <w:rFonts w:ascii="Calibri Light" w:eastAsia="Times New Roman" w:hAnsi="Calibri Light" w:cs="Calibri Light"/>
          <w:color w:val="auto"/>
          <w:sz w:val="20"/>
          <w:szCs w:val="20"/>
          <w:lang w:eastAsia="nb-NO"/>
        </w:rPr>
      </w:pPr>
      <w:r w:rsidRPr="71327C25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Dersom en student ikke møter i praksis eller avbryter praksisperioden, sender praksislærer side 1</w:t>
      </w:r>
      <w:r w:rsidR="45F040A4" w:rsidRPr="71327C25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av </w:t>
      </w:r>
      <w:r w:rsidR="45F040A4" w:rsidRPr="00C46630">
        <w:rPr>
          <w:rFonts w:ascii="Calibri Light" w:eastAsia="Times New Roman" w:hAnsi="Calibri Light" w:cs="Calibri Light"/>
          <w:bCs/>
          <w:color w:val="auto"/>
          <w:sz w:val="20"/>
          <w:szCs w:val="20"/>
          <w:lang w:eastAsia="nb-NO"/>
        </w:rPr>
        <w:t>sluttvurdering</w:t>
      </w:r>
      <w:r w:rsidR="00C46630" w:rsidRPr="00C46630">
        <w:rPr>
          <w:rFonts w:ascii="Calibri Light" w:eastAsia="Times New Roman" w:hAnsi="Calibri Light" w:cs="Calibri Light"/>
          <w:bCs/>
          <w:color w:val="auto"/>
          <w:sz w:val="20"/>
          <w:szCs w:val="20"/>
          <w:lang w:eastAsia="nb-NO"/>
        </w:rPr>
        <w:t>sskjema</w:t>
      </w:r>
      <w:r w:rsidRPr="71327C25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</w:t>
      </w:r>
      <w:r w:rsidR="717A158D" w:rsidRPr="71327C25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til HVL via Praksisportalen så snart som mulig.</w:t>
      </w:r>
    </w:p>
    <w:p w14:paraId="17267D39" w14:textId="77777777" w:rsidR="00420A8F" w:rsidRPr="003E7ADD" w:rsidRDefault="00420A8F" w:rsidP="00D76EE3">
      <w:pPr>
        <w:tabs>
          <w:tab w:val="left" w:pos="2865"/>
        </w:tabs>
        <w:spacing w:line="240" w:lineRule="auto"/>
        <w:rPr>
          <w:rFonts w:ascii="Calibri Light" w:eastAsia="Times New Roman" w:hAnsi="Calibri Light" w:cs="Calibri Light"/>
          <w:b w:val="0"/>
          <w:bCs/>
          <w:color w:val="auto"/>
          <w:sz w:val="22"/>
          <w:lang w:eastAsia="nb-NO"/>
        </w:rPr>
      </w:pPr>
    </w:p>
    <w:p w14:paraId="1C6F12F6" w14:textId="0E8565CA" w:rsidR="71327C25" w:rsidRDefault="71327C25" w:rsidP="71327C25">
      <w:pPr>
        <w:tabs>
          <w:tab w:val="left" w:pos="2865"/>
        </w:tabs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p w14:paraId="6AE31BE1" w14:textId="4CFA17F8" w:rsidR="71327C25" w:rsidRDefault="71327C25" w:rsidP="71327C25">
      <w:pPr>
        <w:tabs>
          <w:tab w:val="left" w:pos="2865"/>
        </w:tabs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p w14:paraId="2A54C5C2" w14:textId="77777777" w:rsidR="00A04F98" w:rsidRPr="003E7ADD" w:rsidRDefault="00A04F98" w:rsidP="00D76EE3">
      <w:pPr>
        <w:tabs>
          <w:tab w:val="left" w:pos="2865"/>
        </w:tabs>
        <w:spacing w:line="240" w:lineRule="auto"/>
      </w:pPr>
      <w:r w:rsidRPr="003E7ADD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Sted: ____________</w:t>
      </w:r>
      <w:r w:rsidRPr="003E7ADD">
        <w:tab/>
      </w:r>
      <w:r w:rsidRPr="003E7ADD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Dato: ____________</w:t>
      </w:r>
      <w:r w:rsidRPr="003E7ADD">
        <w:tab/>
      </w:r>
    </w:p>
    <w:p w14:paraId="7C7016B9" w14:textId="77777777" w:rsidR="00A04F98" w:rsidRPr="003E7ADD" w:rsidRDefault="00A04F98" w:rsidP="00D76EE3">
      <w:pPr>
        <w:tabs>
          <w:tab w:val="left" w:pos="2865"/>
        </w:tabs>
        <w:spacing w:line="240" w:lineRule="auto"/>
      </w:pPr>
    </w:p>
    <w:p w14:paraId="224CDFB6" w14:textId="733DCF00" w:rsidR="00CD44E0" w:rsidRPr="003E7ADD" w:rsidRDefault="365FB8E7" w:rsidP="29A46179">
      <w:pPr>
        <w:tabs>
          <w:tab w:val="left" w:pos="2865"/>
        </w:tabs>
        <w:spacing w:line="240" w:lineRule="auto"/>
        <w:rPr>
          <w:rStyle w:val="normaltextrun"/>
          <w:rFonts w:ascii="Calibri Light" w:hAnsi="Calibri Light" w:cs="Calibri Light"/>
          <w:b w:val="0"/>
          <w:sz w:val="20"/>
          <w:szCs w:val="20"/>
          <w:lang w:eastAsia="nb-NO"/>
        </w:rPr>
      </w:pPr>
      <w:r w:rsidRPr="71327C25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Praksislærers </w:t>
      </w:r>
      <w:r w:rsidR="717A158D" w:rsidRPr="71327C25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underskrift: _</w:t>
      </w:r>
      <w:r w:rsidRPr="71327C25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_____________________________</w:t>
      </w:r>
      <w:r w:rsidR="3F5A0F01" w:rsidRPr="71327C25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_________</w:t>
      </w:r>
    </w:p>
    <w:p w14:paraId="796ECFF0" w14:textId="77777777" w:rsidR="00CD44E0" w:rsidRPr="003E7ADD" w:rsidRDefault="00CD44E0" w:rsidP="00BA1A7F">
      <w:pPr>
        <w:rPr>
          <w:rFonts w:ascii="Calibri Light" w:eastAsia="Times New Roman" w:hAnsi="Calibri Light" w:cs="Calibri Light"/>
          <w:b w:val="0"/>
          <w:color w:val="FF0000"/>
          <w:sz w:val="24"/>
          <w:szCs w:val="24"/>
          <w:lang w:eastAsia="nb-NO"/>
        </w:rPr>
      </w:pPr>
    </w:p>
    <w:p w14:paraId="725D1A9E" w14:textId="6B7E3057" w:rsidR="00CD44E0" w:rsidRPr="003E7ADD" w:rsidRDefault="3F5A0F01" w:rsidP="71327C25">
      <w:pPr>
        <w:rPr>
          <w:rFonts w:ascii="Calibri Light" w:hAnsi="Calibri Light" w:cs="Calibri Light"/>
          <w:color w:val="008A8F"/>
          <w:sz w:val="22"/>
          <w:lang w:eastAsia="nb-NO"/>
        </w:rPr>
      </w:pPr>
      <w:r w:rsidRPr="71327C25">
        <w:rPr>
          <w:rFonts w:ascii="Calibri Light" w:hAnsi="Calibri Light" w:cs="Calibri Light"/>
          <w:color w:val="008A8F"/>
          <w:sz w:val="22"/>
          <w:lang w:eastAsia="nb-NO"/>
        </w:rPr>
        <w:t>Erklæring fra student:</w:t>
      </w:r>
    </w:p>
    <w:p w14:paraId="609BE444" w14:textId="4E13CB3B" w:rsidR="00CD44E0" w:rsidRPr="003E7ADD" w:rsidRDefault="3F5A0F01" w:rsidP="71327C25">
      <w:pPr>
        <w:spacing w:line="240" w:lineRule="auto"/>
      </w:pPr>
      <w:r w:rsidRPr="71327C25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Jeg har lest underveisvurderingen og er kjent med innholdet. </w:t>
      </w:r>
    </w:p>
    <w:p w14:paraId="74A5260F" w14:textId="62B25FE6" w:rsidR="00CD44E0" w:rsidRPr="003E7ADD" w:rsidRDefault="00CD44E0" w:rsidP="71327C25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p w14:paraId="4170BA2C" w14:textId="0C020C3A" w:rsidR="00CD44E0" w:rsidRPr="003E7ADD" w:rsidRDefault="3F5A0F01" w:rsidP="71327C25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 w:rsidRPr="71327C25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Studentens underskrift: __________________________________________</w:t>
      </w:r>
    </w:p>
    <w:p w14:paraId="00439FE2" w14:textId="77777777" w:rsidR="005F6440" w:rsidRDefault="005F6440" w:rsidP="71327C25">
      <w:pPr>
        <w:rPr>
          <w:rFonts w:ascii="Calibri Light" w:eastAsia="Times New Roman" w:hAnsi="Calibri Light" w:cs="Calibri Light"/>
          <w:color w:val="008A8F"/>
          <w:sz w:val="36"/>
          <w:szCs w:val="36"/>
          <w:lang w:eastAsia="nb-NO"/>
        </w:rPr>
      </w:pPr>
    </w:p>
    <w:p w14:paraId="00235C4F" w14:textId="71D129F5" w:rsidR="00CD44E0" w:rsidRPr="003E7ADD" w:rsidRDefault="339D4B5F" w:rsidP="71327C25">
      <w:pPr>
        <w:rPr>
          <w:rFonts w:ascii="Calibri Light" w:eastAsia="Times New Roman" w:hAnsi="Calibri Light" w:cs="Calibri Light"/>
          <w:color w:val="008A8F"/>
          <w:sz w:val="36"/>
          <w:szCs w:val="36"/>
          <w:lang w:eastAsia="nb-NO"/>
        </w:rPr>
      </w:pPr>
      <w:r w:rsidRPr="71327C25">
        <w:rPr>
          <w:rFonts w:ascii="Calibri Light" w:eastAsia="Times New Roman" w:hAnsi="Calibri Light" w:cs="Calibri Light"/>
          <w:color w:val="008A8F"/>
          <w:sz w:val="36"/>
          <w:szCs w:val="36"/>
          <w:lang w:eastAsia="nb-NO"/>
        </w:rPr>
        <w:lastRenderedPageBreak/>
        <w:t>Foreløpig vurdering av praksis:</w:t>
      </w:r>
    </w:p>
    <w:p w14:paraId="52058E0B" w14:textId="0ADECD8C" w:rsidR="002626DB" w:rsidRPr="004F69E8" w:rsidRDefault="339D4B5F" w:rsidP="71327C25">
      <w:pPr>
        <w:pStyle w:val="Listeavsnitt"/>
        <w:numPr>
          <w:ilvl w:val="0"/>
          <w:numId w:val="6"/>
        </w:numPr>
        <w:rPr>
          <w:rStyle w:val="normaltextrun"/>
          <w:rFonts w:ascii="Calibri Light" w:hAnsi="Calibri Light" w:cs="Calibri Light"/>
          <w:b w:val="0"/>
          <w:color w:val="auto"/>
          <w:sz w:val="22"/>
        </w:rPr>
      </w:pPr>
      <w:r w:rsidRPr="71327C25">
        <w:rPr>
          <w:rStyle w:val="normaltextrun"/>
          <w:rFonts w:ascii="Calibri Light" w:hAnsi="Calibri Light" w:cs="Calibri Light"/>
          <w:b w:val="0"/>
          <w:color w:val="auto"/>
          <w:sz w:val="22"/>
          <w:shd w:val="clear" w:color="auto" w:fill="FFFFFF"/>
        </w:rPr>
        <w:t>Studentene skal få en foreløpig vurdering etter læringsutbytte</w:t>
      </w:r>
      <w:r w:rsidR="679202C7" w:rsidRPr="71327C25">
        <w:rPr>
          <w:rStyle w:val="normaltextrun"/>
          <w:rFonts w:ascii="Calibri Light" w:hAnsi="Calibri Light" w:cs="Calibri Light"/>
          <w:b w:val="0"/>
          <w:color w:val="auto"/>
          <w:sz w:val="22"/>
        </w:rPr>
        <w:t>formuleringene</w:t>
      </w:r>
      <w:r w:rsidRPr="71327C25">
        <w:rPr>
          <w:rStyle w:val="normaltextrun"/>
          <w:rFonts w:ascii="Calibri Light" w:hAnsi="Calibri Light" w:cs="Calibri Light"/>
          <w:b w:val="0"/>
          <w:color w:val="auto"/>
          <w:sz w:val="22"/>
        </w:rPr>
        <w:t xml:space="preserve"> i emneplanen for praksis for aktuelt studieår, se </w:t>
      </w:r>
      <w:hyperlink r:id="rId13" w:anchor="emneplanar:~:text=Emneplanar%20GLU%201.%2D7.trinn,10.trinn%2C%20studie%C3%A5ret%202022%2D2023">
        <w:r w:rsidRPr="71327C25">
          <w:rPr>
            <w:rStyle w:val="normaltextrun"/>
            <w:rFonts w:ascii="Calibri Light" w:hAnsi="Calibri Light" w:cs="Calibri Light"/>
            <w:b w:val="0"/>
            <w:color w:val="auto"/>
            <w:sz w:val="22"/>
            <w:u w:val="single"/>
          </w:rPr>
          <w:t>hvl.no/praksis</w:t>
        </w:r>
      </w:hyperlink>
      <w:r w:rsidRPr="71327C25">
        <w:rPr>
          <w:rStyle w:val="normaltextrun"/>
          <w:rFonts w:ascii="Calibri Light" w:hAnsi="Calibri Light" w:cs="Calibri Light"/>
          <w:b w:val="0"/>
          <w:color w:val="auto"/>
          <w:sz w:val="22"/>
          <w:u w:val="single"/>
        </w:rPr>
        <w:t>.</w:t>
      </w:r>
      <w:r w:rsidR="0668C334" w:rsidRPr="71327C25">
        <w:rPr>
          <w:rStyle w:val="normaltextrun"/>
          <w:rFonts w:ascii="Calibri Light" w:hAnsi="Calibri Light" w:cs="Calibri Light"/>
          <w:b w:val="0"/>
          <w:color w:val="auto"/>
          <w:sz w:val="22"/>
        </w:rPr>
        <w:t xml:space="preserve"> Du kan bruke </w:t>
      </w:r>
      <w:r w:rsidR="2F790E9A" w:rsidRPr="71327C25">
        <w:rPr>
          <w:rStyle w:val="normaltextrun"/>
          <w:rFonts w:ascii="Calibri Light" w:hAnsi="Calibri Light" w:cs="Calibri Light"/>
          <w:b w:val="0"/>
          <w:color w:val="auto"/>
          <w:sz w:val="22"/>
        </w:rPr>
        <w:t>dokumentet</w:t>
      </w:r>
      <w:r w:rsidR="6CDB28F8" w:rsidRPr="71327C25">
        <w:rPr>
          <w:rStyle w:val="normaltextrun"/>
          <w:rFonts w:ascii="Calibri Light" w:hAnsi="Calibri Light" w:cs="Calibri Light"/>
          <w:b w:val="0"/>
          <w:color w:val="auto"/>
          <w:sz w:val="22"/>
        </w:rPr>
        <w:t xml:space="preserve"> </w:t>
      </w:r>
      <w:hyperlink r:id="rId14" w:history="1">
        <w:r w:rsidR="6CDB28F8" w:rsidRPr="00024A83">
          <w:rPr>
            <w:rStyle w:val="Hyperkobling"/>
            <w:rFonts w:ascii="Calibri Light" w:hAnsi="Calibri Light" w:cs="Calibri Light"/>
            <w:b w:val="0"/>
            <w:sz w:val="22"/>
          </w:rPr>
          <w:t xml:space="preserve">læringsutbytteformuleringer </w:t>
        </w:r>
        <w:r w:rsidR="13560FFC" w:rsidRPr="00024A83">
          <w:rPr>
            <w:rStyle w:val="Hyperkobling"/>
            <w:rFonts w:ascii="Calibri Light" w:hAnsi="Calibri Light" w:cs="Calibri Light"/>
            <w:b w:val="0"/>
            <w:sz w:val="22"/>
          </w:rPr>
          <w:t>med konkretiseringer</w:t>
        </w:r>
      </w:hyperlink>
      <w:r w:rsidR="13560FFC" w:rsidRPr="71327C25">
        <w:rPr>
          <w:rStyle w:val="normaltextrun"/>
          <w:rFonts w:ascii="Calibri Light" w:hAnsi="Calibri Light" w:cs="Calibri Light"/>
          <w:b w:val="0"/>
          <w:color w:val="auto"/>
          <w:sz w:val="22"/>
        </w:rPr>
        <w:t xml:space="preserve"> </w:t>
      </w:r>
      <w:r w:rsidR="6CDB28F8" w:rsidRPr="71327C25">
        <w:rPr>
          <w:rStyle w:val="normaltextrun"/>
          <w:rFonts w:ascii="Calibri Light" w:hAnsi="Calibri Light" w:cs="Calibri Light"/>
          <w:b w:val="0"/>
          <w:color w:val="auto"/>
          <w:sz w:val="22"/>
        </w:rPr>
        <w:t>til hjelp.</w:t>
      </w:r>
      <w:r w:rsidR="37505F01" w:rsidRPr="71327C25">
        <w:rPr>
          <w:rStyle w:val="normaltextrun"/>
          <w:rFonts w:ascii="Calibri Light" w:hAnsi="Calibri Light" w:cs="Calibri Light"/>
          <w:b w:val="0"/>
          <w:color w:val="auto"/>
          <w:sz w:val="22"/>
        </w:rPr>
        <w:t xml:space="preserve"> </w:t>
      </w:r>
    </w:p>
    <w:p w14:paraId="578478FC" w14:textId="77777777" w:rsidR="004F69E8" w:rsidRPr="002626DB" w:rsidRDefault="004F69E8" w:rsidP="00ED033B">
      <w:pPr>
        <w:pStyle w:val="Listeavsnitt"/>
        <w:rPr>
          <w:rStyle w:val="normaltextrun"/>
          <w:rFonts w:ascii="Calibri Light" w:hAnsi="Calibri Light" w:cs="Calibri Light"/>
          <w:b w:val="0"/>
          <w:color w:val="auto"/>
          <w:sz w:val="22"/>
        </w:rPr>
      </w:pPr>
    </w:p>
    <w:tbl>
      <w:tblPr>
        <w:tblW w:w="10023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23"/>
      </w:tblGrid>
      <w:tr w:rsidR="00AF6B56" w:rsidRPr="003E7ADD" w14:paraId="23780C4F" w14:textId="77777777" w:rsidTr="71327C25">
        <w:trPr>
          <w:trHeight w:val="469"/>
        </w:trPr>
        <w:tc>
          <w:tcPr>
            <w:tcW w:w="10023" w:type="dxa"/>
          </w:tcPr>
          <w:p w14:paraId="1AA412F5" w14:textId="17BE9393" w:rsidR="00AF6B56" w:rsidRPr="003E7ADD" w:rsidRDefault="0CD44219" w:rsidP="29A46179">
            <w:pPr>
              <w:rPr>
                <w:rFonts w:ascii="Calibri Light" w:eastAsia="Times New Roman" w:hAnsi="Calibri Light" w:cs="Calibri Light"/>
                <w:b w:val="0"/>
                <w:color w:val="61B7BA"/>
                <w:lang w:eastAsia="nb-NO"/>
              </w:rPr>
            </w:pPr>
            <w:r w:rsidRPr="71327C25">
              <w:rPr>
                <w:rFonts w:ascii="Calibri Light" w:eastAsia="Times New Roman" w:hAnsi="Calibri Light" w:cs="Calibri Light"/>
                <w:b w:val="0"/>
                <w:color w:val="61B7BA"/>
                <w:lang w:eastAsia="nb-NO"/>
              </w:rPr>
              <w:t>Studentens kunnskaper</w:t>
            </w:r>
            <w:r w:rsidR="35E949C3" w:rsidRPr="71327C25">
              <w:rPr>
                <w:rFonts w:ascii="Calibri Light" w:eastAsia="Times New Roman" w:hAnsi="Calibri Light" w:cs="Calibri Light"/>
                <w:b w:val="0"/>
                <w:color w:val="61B7BA"/>
                <w:lang w:eastAsia="nb-NO"/>
              </w:rPr>
              <w:t>, ferdigheter og generelle kompetanse</w:t>
            </w:r>
            <w:r w:rsidRPr="71327C25">
              <w:rPr>
                <w:rFonts w:ascii="Calibri Light" w:eastAsia="Times New Roman" w:hAnsi="Calibri Light" w:cs="Calibri Light"/>
                <w:b w:val="0"/>
                <w:color w:val="61B7BA"/>
                <w:lang w:eastAsia="nb-NO"/>
              </w:rPr>
              <w:t>:</w:t>
            </w:r>
          </w:p>
        </w:tc>
      </w:tr>
      <w:tr w:rsidR="00DE78D3" w:rsidRPr="003E7ADD" w14:paraId="6B4149E0" w14:textId="77777777" w:rsidTr="71327C25">
        <w:trPr>
          <w:trHeight w:val="1871"/>
        </w:trPr>
        <w:tc>
          <w:tcPr>
            <w:tcW w:w="10023" w:type="dxa"/>
          </w:tcPr>
          <w:p w14:paraId="700C899C" w14:textId="46F4B28E" w:rsidR="00C03412" w:rsidRPr="003E7ADD" w:rsidRDefault="009031E8" w:rsidP="00C03412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S</w:t>
            </w:r>
            <w:r w:rsidR="00C03412" w:rsidRPr="003E7ADD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tudentens styrker</w:t>
            </w:r>
            <w:r w:rsidR="007D7091" w:rsidRPr="003E7ADD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:</w:t>
            </w:r>
          </w:p>
          <w:p w14:paraId="122C7499" w14:textId="7B181CB4" w:rsidR="00DE78D3" w:rsidRPr="003E7ADD" w:rsidRDefault="00DE78D3" w:rsidP="29A46179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  <w:p w14:paraId="6BD00597" w14:textId="77777777" w:rsidR="00774B31" w:rsidRDefault="00774B31" w:rsidP="29A46179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  <w:p w14:paraId="75B08FED" w14:textId="3B35BE40" w:rsidR="00774B31" w:rsidRDefault="00774B31" w:rsidP="67065839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  <w:p w14:paraId="1D78C547" w14:textId="77777777" w:rsidR="00774B31" w:rsidRDefault="00774B31" w:rsidP="29A46179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  <w:p w14:paraId="4E0C6A58" w14:textId="1C0CD8A6" w:rsidR="67065839" w:rsidRDefault="67065839" w:rsidP="67065839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  <w:p w14:paraId="33C0170E" w14:textId="334057E0" w:rsidR="00774B31" w:rsidRPr="003E7ADD" w:rsidRDefault="00774B31" w:rsidP="29A46179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</w:tc>
      </w:tr>
      <w:tr w:rsidR="00DE78D3" w:rsidRPr="003E7ADD" w14:paraId="7D31DA42" w14:textId="77777777" w:rsidTr="71327C25">
        <w:trPr>
          <w:trHeight w:val="1871"/>
        </w:trPr>
        <w:tc>
          <w:tcPr>
            <w:tcW w:w="10023" w:type="dxa"/>
          </w:tcPr>
          <w:p w14:paraId="56394741" w14:textId="064CAD9E" w:rsidR="00DE78D3" w:rsidRPr="003E7ADD" w:rsidRDefault="32D51F8F" w:rsidP="29A46179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67065839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bør særlig arbeide videre med:</w:t>
            </w:r>
          </w:p>
          <w:p w14:paraId="36965900" w14:textId="77777777" w:rsidR="00DE78D3" w:rsidRDefault="00DE78D3" w:rsidP="29A46179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  <w:p w14:paraId="1805B458" w14:textId="59954F56" w:rsidR="00774B31" w:rsidRDefault="00774B31" w:rsidP="29A46179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  <w:p w14:paraId="29FA4D90" w14:textId="77777777" w:rsidR="00774B31" w:rsidRDefault="00774B31" w:rsidP="29A46179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  <w:p w14:paraId="41D8A7EC" w14:textId="77777777" w:rsidR="00774B31" w:rsidRDefault="00774B31" w:rsidP="29A46179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  <w:p w14:paraId="0C4BD881" w14:textId="5E1A42F9" w:rsidR="00774B31" w:rsidRDefault="00774B31" w:rsidP="67065839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  <w:p w14:paraId="6168089A" w14:textId="693C4108" w:rsidR="00774B31" w:rsidRDefault="00774B31" w:rsidP="67065839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  <w:p w14:paraId="1792FE48" w14:textId="21229660" w:rsidR="00774B31" w:rsidRPr="003E7ADD" w:rsidRDefault="00774B31" w:rsidP="29A46179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13407180" w14:textId="2A8733FC" w:rsidR="00CE15D1" w:rsidRPr="003E7ADD" w:rsidRDefault="00CE15D1" w:rsidP="71327C25">
      <w:pPr>
        <w:spacing w:line="240" w:lineRule="auto"/>
        <w:ind w:right="849"/>
        <w:rPr>
          <w:rFonts w:ascii="Calibri Light" w:eastAsia="Times New Roman" w:hAnsi="Calibri Light" w:cs="Calibri Light"/>
          <w:b w:val="0"/>
          <w:color w:val="61B7BA"/>
          <w:lang w:eastAsia="nb-NO"/>
        </w:rPr>
      </w:pPr>
      <w:bookmarkStart w:id="2" w:name="_Hlk43390159"/>
    </w:p>
    <w:tbl>
      <w:tblPr>
        <w:tblW w:w="0" w:type="auto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ook w:val="01E0" w:firstRow="1" w:lastRow="1" w:firstColumn="1" w:lastColumn="1" w:noHBand="0" w:noVBand="0"/>
      </w:tblPr>
      <w:tblGrid>
        <w:gridCol w:w="10023"/>
      </w:tblGrid>
      <w:tr w:rsidR="71327C25" w14:paraId="3B8043E2" w14:textId="77777777" w:rsidTr="71327C25">
        <w:trPr>
          <w:trHeight w:val="306"/>
        </w:trPr>
        <w:tc>
          <w:tcPr>
            <w:tcW w:w="10023" w:type="dxa"/>
          </w:tcPr>
          <w:bookmarkEnd w:id="2"/>
          <w:p w14:paraId="111E14F5" w14:textId="215EDD49" w:rsidR="71327C25" w:rsidRDefault="71327C25" w:rsidP="71327C2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71327C25">
              <w:rPr>
                <w:rFonts w:ascii="Calibri Light" w:eastAsia="Times New Roman" w:hAnsi="Calibri Light" w:cs="Calibri Light"/>
                <w:b w:val="0"/>
                <w:color w:val="61B7BA"/>
                <w:lang w:eastAsia="nb-NO"/>
              </w:rPr>
              <w:t>Studentens vilje og evne til</w:t>
            </w:r>
            <w:r w:rsidR="00ED033B">
              <w:rPr>
                <w:rFonts w:ascii="Calibri Light" w:eastAsia="Times New Roman" w:hAnsi="Calibri Light" w:cs="Calibri Light"/>
                <w:b w:val="0"/>
                <w:color w:val="61B7BA"/>
                <w:lang w:eastAsia="nb-NO"/>
              </w:rPr>
              <w:t xml:space="preserve"> å</w:t>
            </w:r>
            <w:r w:rsidRPr="71327C25">
              <w:rPr>
                <w:rFonts w:ascii="Calibri Light" w:eastAsia="Times New Roman" w:hAnsi="Calibri Light" w:cs="Calibri Light"/>
                <w:b w:val="0"/>
                <w:color w:val="61B7BA"/>
                <w:lang w:eastAsia="nb-NO"/>
              </w:rPr>
              <w:t>:</w:t>
            </w:r>
          </w:p>
        </w:tc>
      </w:tr>
      <w:tr w:rsidR="71327C25" w14:paraId="61DF104D" w14:textId="77777777" w:rsidTr="00ED033B">
        <w:trPr>
          <w:trHeight w:val="453"/>
        </w:trPr>
        <w:tc>
          <w:tcPr>
            <w:tcW w:w="10023" w:type="dxa"/>
          </w:tcPr>
          <w:p w14:paraId="2DB5ADCE" w14:textId="38732D33" w:rsidR="71327C25" w:rsidRDefault="71327C25" w:rsidP="71327C25">
            <w:pPr>
              <w:shd w:val="clear" w:color="auto" w:fill="FFFFFF" w:themeFill="background1"/>
              <w:spacing w:line="300" w:lineRule="auto"/>
              <w:rPr>
                <w:rFonts w:ascii="Calibri Light" w:eastAsia="Calibri Light" w:hAnsi="Calibri Light" w:cs="Calibri Light"/>
                <w:b w:val="0"/>
                <w:color w:val="242424"/>
                <w:sz w:val="20"/>
                <w:szCs w:val="20"/>
              </w:rPr>
            </w:pPr>
            <w:r w:rsidRPr="71327C25">
              <w:rPr>
                <w:rFonts w:ascii="Calibri Light" w:eastAsia="Calibri Light" w:hAnsi="Calibri Light" w:cs="Calibri Light"/>
                <w:b w:val="0"/>
                <w:color w:val="242424"/>
                <w:sz w:val="20"/>
                <w:szCs w:val="20"/>
              </w:rPr>
              <w:t>Planlegge og lede læringsprosesser</w:t>
            </w:r>
          </w:p>
          <w:p w14:paraId="7CF83425" w14:textId="66711E5E" w:rsidR="71327C25" w:rsidRDefault="71327C25" w:rsidP="71327C25">
            <w:pPr>
              <w:rPr>
                <w:lang w:eastAsia="nb-NO"/>
              </w:rPr>
            </w:pPr>
          </w:p>
          <w:p w14:paraId="229E2519" w14:textId="77777777" w:rsidR="71327C25" w:rsidRDefault="71327C25" w:rsidP="71327C2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61B7BA"/>
                <w:lang w:eastAsia="nb-NO"/>
              </w:rPr>
            </w:pPr>
          </w:p>
        </w:tc>
      </w:tr>
      <w:tr w:rsidR="00ED033B" w14:paraId="736FD617" w14:textId="77777777" w:rsidTr="00ED033B">
        <w:trPr>
          <w:trHeight w:val="453"/>
        </w:trPr>
        <w:tc>
          <w:tcPr>
            <w:tcW w:w="10023" w:type="dxa"/>
          </w:tcPr>
          <w:p w14:paraId="6506B17D" w14:textId="77777777" w:rsidR="00ED033B" w:rsidRDefault="00ED033B" w:rsidP="00ED033B">
            <w:pPr>
              <w:shd w:val="clear" w:color="auto" w:fill="FFFFFF" w:themeFill="background1"/>
              <w:spacing w:line="300" w:lineRule="auto"/>
              <w:rPr>
                <w:rFonts w:ascii="Calibri Light" w:eastAsia="Calibri Light" w:hAnsi="Calibri Light" w:cs="Calibri Light"/>
                <w:b w:val="0"/>
                <w:color w:val="242424"/>
                <w:sz w:val="20"/>
                <w:szCs w:val="20"/>
              </w:rPr>
            </w:pPr>
            <w:r w:rsidRPr="71327C25">
              <w:rPr>
                <w:rFonts w:ascii="Calibri Light" w:eastAsia="Calibri Light" w:hAnsi="Calibri Light" w:cs="Calibri Light"/>
                <w:b w:val="0"/>
                <w:color w:val="242424"/>
                <w:sz w:val="20"/>
                <w:szCs w:val="20"/>
              </w:rPr>
              <w:t>Vise omsorg og ta ansvar som rollemodell</w:t>
            </w:r>
          </w:p>
          <w:p w14:paraId="2789FF0A" w14:textId="77777777" w:rsidR="00ED033B" w:rsidRDefault="00ED033B" w:rsidP="71327C25">
            <w:pPr>
              <w:shd w:val="clear" w:color="auto" w:fill="FFFFFF" w:themeFill="background1"/>
              <w:spacing w:line="300" w:lineRule="auto"/>
              <w:rPr>
                <w:rFonts w:ascii="Calibri Light" w:eastAsia="Calibri Light" w:hAnsi="Calibri Light" w:cs="Calibri Light"/>
                <w:b w:val="0"/>
                <w:color w:val="242424"/>
                <w:sz w:val="20"/>
                <w:szCs w:val="20"/>
              </w:rPr>
            </w:pPr>
          </w:p>
          <w:p w14:paraId="160FB3C2" w14:textId="77777777" w:rsidR="00ED033B" w:rsidRPr="71327C25" w:rsidRDefault="00ED033B" w:rsidP="71327C25">
            <w:pPr>
              <w:shd w:val="clear" w:color="auto" w:fill="FFFFFF" w:themeFill="background1"/>
              <w:spacing w:line="300" w:lineRule="auto"/>
              <w:rPr>
                <w:rFonts w:ascii="Calibri Light" w:eastAsia="Calibri Light" w:hAnsi="Calibri Light" w:cs="Calibri Light"/>
                <w:b w:val="0"/>
                <w:color w:val="242424"/>
                <w:sz w:val="20"/>
                <w:szCs w:val="20"/>
              </w:rPr>
            </w:pPr>
          </w:p>
        </w:tc>
      </w:tr>
      <w:tr w:rsidR="00ED033B" w14:paraId="3E87131D" w14:textId="77777777" w:rsidTr="00ED033B">
        <w:trPr>
          <w:trHeight w:val="453"/>
        </w:trPr>
        <w:tc>
          <w:tcPr>
            <w:tcW w:w="10023" w:type="dxa"/>
          </w:tcPr>
          <w:p w14:paraId="62A65E9B" w14:textId="77777777" w:rsidR="00ED033B" w:rsidRDefault="00ED033B" w:rsidP="00ED033B">
            <w:pPr>
              <w:shd w:val="clear" w:color="auto" w:fill="FFFFFF" w:themeFill="background1"/>
              <w:spacing w:line="300" w:lineRule="auto"/>
              <w:rPr>
                <w:rFonts w:ascii="Calibri Light" w:eastAsia="Calibri Light" w:hAnsi="Calibri Light" w:cs="Calibri Light"/>
                <w:b w:val="0"/>
                <w:color w:val="242424"/>
                <w:sz w:val="20"/>
                <w:szCs w:val="20"/>
              </w:rPr>
            </w:pPr>
            <w:r w:rsidRPr="71327C25">
              <w:rPr>
                <w:rFonts w:ascii="Calibri Light" w:eastAsia="Calibri Light" w:hAnsi="Calibri Light" w:cs="Calibri Light"/>
                <w:b w:val="0"/>
                <w:color w:val="242424"/>
                <w:sz w:val="20"/>
                <w:szCs w:val="20"/>
              </w:rPr>
              <w:t>Kommunisere og samarbeide med praksislærer/kollegaer/elever</w:t>
            </w:r>
          </w:p>
          <w:p w14:paraId="3C44955B" w14:textId="77777777" w:rsidR="00ED033B" w:rsidRDefault="00ED033B" w:rsidP="71327C25">
            <w:pPr>
              <w:shd w:val="clear" w:color="auto" w:fill="FFFFFF" w:themeFill="background1"/>
              <w:spacing w:line="300" w:lineRule="auto"/>
              <w:rPr>
                <w:rFonts w:ascii="Calibri Light" w:eastAsia="Calibri Light" w:hAnsi="Calibri Light" w:cs="Calibri Light"/>
                <w:b w:val="0"/>
                <w:color w:val="242424"/>
                <w:sz w:val="20"/>
                <w:szCs w:val="20"/>
              </w:rPr>
            </w:pPr>
          </w:p>
          <w:p w14:paraId="24752E89" w14:textId="77777777" w:rsidR="00ED033B" w:rsidRPr="71327C25" w:rsidRDefault="00ED033B" w:rsidP="71327C25">
            <w:pPr>
              <w:shd w:val="clear" w:color="auto" w:fill="FFFFFF" w:themeFill="background1"/>
              <w:spacing w:line="300" w:lineRule="auto"/>
              <w:rPr>
                <w:rFonts w:ascii="Calibri Light" w:eastAsia="Calibri Light" w:hAnsi="Calibri Light" w:cs="Calibri Light"/>
                <w:b w:val="0"/>
                <w:color w:val="242424"/>
                <w:sz w:val="20"/>
                <w:szCs w:val="20"/>
              </w:rPr>
            </w:pPr>
          </w:p>
        </w:tc>
      </w:tr>
      <w:tr w:rsidR="00ED033B" w14:paraId="7B3770EA" w14:textId="77777777" w:rsidTr="00ED033B">
        <w:trPr>
          <w:trHeight w:val="453"/>
        </w:trPr>
        <w:tc>
          <w:tcPr>
            <w:tcW w:w="10023" w:type="dxa"/>
          </w:tcPr>
          <w:p w14:paraId="2F3B8C15" w14:textId="77777777" w:rsidR="00ED033B" w:rsidRDefault="00ED033B" w:rsidP="00ED033B">
            <w:pPr>
              <w:shd w:val="clear" w:color="auto" w:fill="FFFFFF" w:themeFill="background1"/>
              <w:spacing w:line="300" w:lineRule="auto"/>
              <w:rPr>
                <w:rFonts w:ascii="Calibri Light" w:eastAsia="Calibri Light" w:hAnsi="Calibri Light" w:cs="Calibri Light"/>
                <w:b w:val="0"/>
                <w:color w:val="242424"/>
                <w:sz w:val="20"/>
                <w:szCs w:val="20"/>
              </w:rPr>
            </w:pPr>
            <w:r w:rsidRPr="71327C25">
              <w:rPr>
                <w:rFonts w:ascii="Calibri Light" w:eastAsia="Calibri Light" w:hAnsi="Calibri Light" w:cs="Calibri Light"/>
                <w:b w:val="0"/>
                <w:color w:val="242424"/>
                <w:sz w:val="20"/>
                <w:szCs w:val="20"/>
              </w:rPr>
              <w:t>Være forberedt til veiledningssamtaler og vise selvinnsikt og endringsvilje</w:t>
            </w:r>
          </w:p>
          <w:p w14:paraId="0149CFA5" w14:textId="77777777" w:rsidR="00ED033B" w:rsidRDefault="00ED033B" w:rsidP="71327C25">
            <w:pPr>
              <w:shd w:val="clear" w:color="auto" w:fill="FFFFFF" w:themeFill="background1"/>
              <w:spacing w:line="300" w:lineRule="auto"/>
              <w:rPr>
                <w:rFonts w:ascii="Calibri Light" w:eastAsia="Calibri Light" w:hAnsi="Calibri Light" w:cs="Calibri Light"/>
                <w:b w:val="0"/>
                <w:color w:val="242424"/>
                <w:sz w:val="20"/>
                <w:szCs w:val="20"/>
              </w:rPr>
            </w:pPr>
          </w:p>
          <w:p w14:paraId="5EF5151A" w14:textId="77777777" w:rsidR="00ED033B" w:rsidRPr="71327C25" w:rsidRDefault="00ED033B" w:rsidP="71327C25">
            <w:pPr>
              <w:shd w:val="clear" w:color="auto" w:fill="FFFFFF" w:themeFill="background1"/>
              <w:spacing w:line="300" w:lineRule="auto"/>
              <w:rPr>
                <w:rFonts w:ascii="Calibri Light" w:eastAsia="Calibri Light" w:hAnsi="Calibri Light" w:cs="Calibri Light"/>
                <w:b w:val="0"/>
                <w:color w:val="242424"/>
                <w:sz w:val="20"/>
                <w:szCs w:val="20"/>
              </w:rPr>
            </w:pPr>
          </w:p>
        </w:tc>
      </w:tr>
      <w:tr w:rsidR="00ED033B" w14:paraId="5AEBDEEB" w14:textId="77777777" w:rsidTr="00ED033B">
        <w:trPr>
          <w:trHeight w:val="453"/>
        </w:trPr>
        <w:tc>
          <w:tcPr>
            <w:tcW w:w="10023" w:type="dxa"/>
          </w:tcPr>
          <w:p w14:paraId="160C3175" w14:textId="77777777" w:rsidR="00ED033B" w:rsidRDefault="00ED033B" w:rsidP="00ED033B">
            <w:pPr>
              <w:shd w:val="clear" w:color="auto" w:fill="FFFFFF" w:themeFill="background1"/>
              <w:spacing w:line="300" w:lineRule="auto"/>
              <w:rPr>
                <w:rFonts w:ascii="Calibri Light" w:eastAsia="Calibri Light" w:hAnsi="Calibri Light" w:cs="Calibri Light"/>
                <w:b w:val="0"/>
                <w:color w:val="242424"/>
                <w:sz w:val="20"/>
                <w:szCs w:val="20"/>
              </w:rPr>
            </w:pPr>
            <w:r w:rsidRPr="71327C25">
              <w:rPr>
                <w:rFonts w:ascii="Calibri Light" w:eastAsia="Calibri Light" w:hAnsi="Calibri Light" w:cs="Calibri Light"/>
                <w:b w:val="0"/>
                <w:color w:val="242424"/>
                <w:sz w:val="20"/>
                <w:szCs w:val="20"/>
              </w:rPr>
              <w:t>Jobbe målrettet for å oppnå læringsutbytteformuleringene</w:t>
            </w:r>
          </w:p>
          <w:p w14:paraId="76BE4525" w14:textId="77777777" w:rsidR="00ED033B" w:rsidRDefault="00ED033B" w:rsidP="71327C25">
            <w:pPr>
              <w:shd w:val="clear" w:color="auto" w:fill="FFFFFF" w:themeFill="background1"/>
              <w:spacing w:line="300" w:lineRule="auto"/>
              <w:rPr>
                <w:rFonts w:ascii="Calibri Light" w:eastAsia="Calibri Light" w:hAnsi="Calibri Light" w:cs="Calibri Light"/>
                <w:b w:val="0"/>
                <w:color w:val="242424"/>
                <w:sz w:val="20"/>
                <w:szCs w:val="20"/>
              </w:rPr>
            </w:pPr>
          </w:p>
          <w:p w14:paraId="18F3C57C" w14:textId="77777777" w:rsidR="00ED033B" w:rsidRPr="71327C25" w:rsidRDefault="00ED033B" w:rsidP="71327C25">
            <w:pPr>
              <w:shd w:val="clear" w:color="auto" w:fill="FFFFFF" w:themeFill="background1"/>
              <w:spacing w:line="300" w:lineRule="auto"/>
              <w:rPr>
                <w:rFonts w:ascii="Calibri Light" w:eastAsia="Calibri Light" w:hAnsi="Calibri Light" w:cs="Calibri Light"/>
                <w:b w:val="0"/>
                <w:color w:val="242424"/>
                <w:sz w:val="20"/>
                <w:szCs w:val="20"/>
              </w:rPr>
            </w:pPr>
          </w:p>
        </w:tc>
      </w:tr>
    </w:tbl>
    <w:p w14:paraId="208225CB" w14:textId="0DC66CDA" w:rsidR="0086660A" w:rsidRPr="00A54AD1" w:rsidRDefault="0086660A" w:rsidP="00A54AD1">
      <w:pPr>
        <w:spacing w:line="240" w:lineRule="auto"/>
      </w:pPr>
    </w:p>
    <w:p w14:paraId="3D65643D" w14:textId="29CF434E" w:rsidR="0086660A" w:rsidRPr="00A54AD1" w:rsidRDefault="0086660A" w:rsidP="71327C25">
      <w:pPr>
        <w:spacing w:line="240" w:lineRule="auto"/>
        <w:rPr>
          <w:rFonts w:ascii="Calibri Light" w:hAnsi="Calibri Light" w:cs="Calibri Light"/>
          <w:color w:val="008A8F"/>
          <w:sz w:val="22"/>
          <w:lang w:eastAsia="nb-NO"/>
        </w:rPr>
      </w:pPr>
    </w:p>
    <w:sectPr w:rsidR="0086660A" w:rsidRPr="00A54AD1" w:rsidSect="00AB02A7">
      <w:headerReference w:type="default" r:id="rId15"/>
      <w:footerReference w:type="default" r:id="rId16"/>
      <w:pgSz w:w="11906" w:h="16838" w:code="9"/>
      <w:pgMar w:top="720" w:right="936" w:bottom="720" w:left="936" w:header="0" w:footer="289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9D35A" w14:textId="77777777" w:rsidR="00411410" w:rsidRPr="003E7ADD" w:rsidRDefault="00411410">
      <w:r w:rsidRPr="003E7ADD">
        <w:separator/>
      </w:r>
    </w:p>
    <w:p w14:paraId="005DCF3C" w14:textId="77777777" w:rsidR="00411410" w:rsidRPr="003E7ADD" w:rsidRDefault="00411410"/>
  </w:endnote>
  <w:endnote w:type="continuationSeparator" w:id="0">
    <w:p w14:paraId="240A2204" w14:textId="77777777" w:rsidR="00411410" w:rsidRPr="003E7ADD" w:rsidRDefault="00411410">
      <w:r w:rsidRPr="003E7ADD">
        <w:continuationSeparator/>
      </w:r>
    </w:p>
    <w:p w14:paraId="33C7A85B" w14:textId="77777777" w:rsidR="00411410" w:rsidRPr="003E7ADD" w:rsidRDefault="00411410"/>
  </w:endnote>
  <w:endnote w:type="continuationNotice" w:id="1">
    <w:p w14:paraId="44A02FAA" w14:textId="77777777" w:rsidR="00411410" w:rsidRPr="003E7ADD" w:rsidRDefault="0041141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924A5" w14:textId="48019ED4" w:rsidR="29A46179" w:rsidRPr="003E7ADD" w:rsidRDefault="29A46179" w:rsidP="29A46179">
    <w:pPr>
      <w:pStyle w:val="Bunntekst"/>
      <w:jc w:val="right"/>
    </w:pPr>
    <w:r>
      <w:fldChar w:fldCharType="begin"/>
    </w:r>
    <w:r>
      <w:instrText>PAGE</w:instrText>
    </w:r>
    <w:r>
      <w:fldChar w:fldCharType="separate"/>
    </w:r>
    <w:r w:rsidR="066DF1CE">
      <w:t>1</w:t>
    </w:r>
    <w:r>
      <w:fldChar w:fldCharType="end"/>
    </w:r>
  </w:p>
  <w:sdt>
    <w:sdtPr>
      <w:rPr>
        <w:rFonts w:ascii="Calibri Light" w:hAnsi="Calibri Light" w:cs="Calibri Light"/>
        <w:sz w:val="20"/>
        <w:szCs w:val="16"/>
      </w:rPr>
      <w:id w:val="1010260820"/>
      <w:showingPlcHdr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b w:val="0"/>
        <w:color w:val="008A8F"/>
        <w:sz w:val="28"/>
        <w:szCs w:val="28"/>
      </w:rPr>
    </w:sdtEndPr>
    <w:sdtContent>
      <w:p w14:paraId="5F35EBDC" w14:textId="6219B3B2" w:rsidR="00DB0E2F" w:rsidRPr="003E7ADD" w:rsidRDefault="066DF1CE" w:rsidP="29A46179">
        <w:pPr>
          <w:pStyle w:val="Bunntekst"/>
          <w:tabs>
            <w:tab w:val="center" w:pos="5017"/>
            <w:tab w:val="right" w:pos="10034"/>
          </w:tabs>
          <w:rPr>
            <w:b w:val="0"/>
            <w:color w:val="008A8F"/>
          </w:rPr>
        </w:pPr>
        <w:r w:rsidRPr="066DF1CE">
          <w:rPr>
            <w:rStyle w:val="Plassholdertekst"/>
          </w:rPr>
          <w:t xml:space="preserve">     </w:t>
        </w:r>
        <w:r w:rsidR="00E70FC5" w:rsidRPr="003E7ADD">
          <w:rPr>
            <w:rFonts w:cstheme="minorHAnsi"/>
            <w:b w:val="0"/>
            <w:bCs/>
            <w:color w:val="008A8F"/>
          </w:rPr>
          <w:tab/>
        </w:r>
        <w:r w:rsidR="00E70FC5" w:rsidRPr="003E7ADD">
          <w:rPr>
            <w:rFonts w:cstheme="minorHAnsi"/>
            <w:b w:val="0"/>
            <w:bCs/>
            <w:color w:val="008A8F"/>
          </w:rPr>
          <w:tab/>
        </w:r>
      </w:p>
    </w:sdtContent>
  </w:sdt>
  <w:p w14:paraId="0BAE5C04" w14:textId="77777777" w:rsidR="00DB0E2F" w:rsidRPr="003E7ADD" w:rsidRDefault="00DB0E2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33B6C" w14:textId="77777777" w:rsidR="00411410" w:rsidRPr="003E7ADD" w:rsidRDefault="00411410">
      <w:r w:rsidRPr="003E7ADD">
        <w:separator/>
      </w:r>
    </w:p>
    <w:p w14:paraId="465B71DB" w14:textId="77777777" w:rsidR="00411410" w:rsidRPr="003E7ADD" w:rsidRDefault="00411410"/>
  </w:footnote>
  <w:footnote w:type="continuationSeparator" w:id="0">
    <w:p w14:paraId="4FA485DE" w14:textId="77777777" w:rsidR="00411410" w:rsidRPr="003E7ADD" w:rsidRDefault="00411410">
      <w:r w:rsidRPr="003E7ADD">
        <w:continuationSeparator/>
      </w:r>
    </w:p>
    <w:p w14:paraId="75B06B23" w14:textId="77777777" w:rsidR="00411410" w:rsidRPr="003E7ADD" w:rsidRDefault="00411410"/>
  </w:footnote>
  <w:footnote w:type="continuationNotice" w:id="1">
    <w:p w14:paraId="22FA615D" w14:textId="77777777" w:rsidR="00411410" w:rsidRPr="003E7ADD" w:rsidRDefault="0041141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9300E" w14:textId="77777777" w:rsidR="007B7829" w:rsidRPr="003E7ADD" w:rsidRDefault="007B7829">
    <w:pPr>
      <w:rPr>
        <w:rFonts w:ascii="Calibri Light" w:hAnsi="Calibri Light"/>
        <w:b w:val="0"/>
        <w:bCs/>
        <w:sz w:val="22"/>
        <w:szCs w:val="18"/>
      </w:rPr>
    </w:pPr>
  </w:p>
  <w:tbl>
    <w:tblPr>
      <w:tblW w:w="10035" w:type="dxa"/>
      <w:tblBorders>
        <w:top w:val="single" w:sz="36" w:space="0" w:color="082A75" w:themeColor="text2"/>
        <w:left w:val="single" w:sz="36" w:space="0" w:color="082A75" w:themeColor="text2"/>
        <w:bottom w:val="single" w:sz="36" w:space="0" w:color="082A75" w:themeColor="text2"/>
        <w:right w:val="single" w:sz="36" w:space="0" w:color="082A75" w:themeColor="text2"/>
        <w:insideH w:val="single" w:sz="36" w:space="0" w:color="082A75" w:themeColor="text2"/>
        <w:insideV w:val="single" w:sz="36" w:space="0" w:color="082A75" w:themeColor="text2"/>
      </w:tblBorders>
      <w:tblLook w:val="0000" w:firstRow="0" w:lastRow="0" w:firstColumn="0" w:lastColumn="0" w:noHBand="0" w:noVBand="0"/>
    </w:tblPr>
    <w:tblGrid>
      <w:gridCol w:w="10035"/>
    </w:tblGrid>
    <w:tr w:rsidR="00395FB9" w:rsidRPr="003E7ADD" w14:paraId="217AAD9B" w14:textId="77777777" w:rsidTr="29201E9B">
      <w:trPr>
        <w:trHeight w:val="978"/>
      </w:trPr>
      <w:tc>
        <w:tcPr>
          <w:tcW w:w="10035" w:type="dxa"/>
          <w:tcBorders>
            <w:top w:val="nil"/>
            <w:left w:val="nil"/>
            <w:bottom w:val="single" w:sz="36" w:space="0" w:color="34ABA2" w:themeColor="accent6"/>
            <w:right w:val="nil"/>
          </w:tcBorders>
        </w:tcPr>
        <w:p w14:paraId="113BD325" w14:textId="1EBF32CD" w:rsidR="00780CF1" w:rsidRPr="003E7ADD" w:rsidRDefault="00BD16EE" w:rsidP="007B7829">
          <w:pPr>
            <w:pStyle w:val="Topptekst"/>
            <w:jc w:val="right"/>
            <w:rPr>
              <w:rFonts w:ascii="Calibri Light" w:hAnsi="Calibri Light" w:cs="Calibri Light"/>
              <w:b w:val="0"/>
              <w:color w:val="008A8F"/>
              <w:sz w:val="20"/>
              <w:szCs w:val="20"/>
            </w:rPr>
          </w:pPr>
          <w:r w:rsidRPr="003E7ADD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drawing>
              <wp:anchor distT="0" distB="0" distL="114300" distR="114300" simplePos="0" relativeHeight="251658240" behindDoc="0" locked="0" layoutInCell="1" allowOverlap="1" wp14:anchorId="0CAC429D" wp14:editId="169F8252">
                <wp:simplePos x="0" y="0"/>
                <wp:positionH relativeFrom="column">
                  <wp:posOffset>-3396</wp:posOffset>
                </wp:positionH>
                <wp:positionV relativeFrom="paragraph">
                  <wp:posOffset>497</wp:posOffset>
                </wp:positionV>
                <wp:extent cx="1709420" cy="448310"/>
                <wp:effectExtent l="0" t="0" r="5080" b="8890"/>
                <wp:wrapSquare wrapText="bothSides"/>
                <wp:docPr id="1" name="Bilde 1" descr="R:\Avd\ALI\ALIADM\STUDIEADM\hvl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Avd\ALI\ALIADM\STUDIEADM\hvl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9420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29201E9B" w:rsidRPr="003E7ADD">
            <w:rPr>
              <w:rFonts w:ascii="Calibri Light" w:hAnsi="Calibri Light" w:cs="Calibri Light"/>
              <w:b w:val="0"/>
              <w:color w:val="008A8F"/>
              <w:sz w:val="22"/>
              <w:lang w:eastAsia="nb-NO"/>
            </w:rPr>
            <w:t>Underveisvurdering av praksis</w:t>
          </w:r>
          <w:r w:rsidR="007B7829" w:rsidRPr="003E7ADD">
            <w:rPr>
              <w:rFonts w:ascii="Calibri Light" w:hAnsi="Calibri Light"/>
              <w:b w:val="0"/>
              <w:bCs/>
              <w:color w:val="008A8F"/>
              <w:sz w:val="22"/>
              <w:szCs w:val="18"/>
            </w:rPr>
            <w:br/>
          </w:r>
          <w:r w:rsidR="29201E9B" w:rsidRPr="003E7ADD">
            <w:rPr>
              <w:rFonts w:ascii="Calibri Light" w:hAnsi="Calibri Light"/>
              <w:b w:val="0"/>
              <w:color w:val="008A8F"/>
              <w:sz w:val="20"/>
              <w:szCs w:val="20"/>
            </w:rPr>
            <w:t>Grunnskolelærerutdanning</w:t>
          </w:r>
          <w:r w:rsidR="29201E9B" w:rsidRPr="003E7ADD">
            <w:rPr>
              <w:rFonts w:ascii="Calibri Light" w:hAnsi="Calibri Light" w:cs="Calibri Light"/>
              <w:b w:val="0"/>
              <w:color w:val="008A8F"/>
              <w:sz w:val="20"/>
              <w:szCs w:val="20"/>
            </w:rPr>
            <w:t>en</w:t>
          </w:r>
          <w:r w:rsidR="00780CF1" w:rsidRPr="003E7ADD">
            <w:rPr>
              <w:rFonts w:ascii="Calibri Light" w:hAnsi="Calibri Light" w:cs="Calibri Light"/>
              <w:b w:val="0"/>
              <w:color w:val="008A8F"/>
              <w:sz w:val="20"/>
              <w:szCs w:val="20"/>
            </w:rPr>
            <w:t xml:space="preserve"> </w:t>
          </w:r>
        </w:p>
        <w:p w14:paraId="7DCC5156" w14:textId="2AC2E0EE" w:rsidR="00395FB9" w:rsidRPr="003E7ADD" w:rsidRDefault="29201E9B" w:rsidP="007B7829">
          <w:pPr>
            <w:pStyle w:val="Topptekst"/>
            <w:jc w:val="right"/>
            <w:rPr>
              <w:rFonts w:ascii="Calibri Light" w:hAnsi="Calibri Light"/>
              <w:b w:val="0"/>
              <w:bCs/>
              <w:color w:val="008A8F"/>
              <w:sz w:val="20"/>
              <w:szCs w:val="16"/>
            </w:rPr>
          </w:pPr>
          <w:r w:rsidRPr="003E7ADD">
            <w:rPr>
              <w:rFonts w:ascii="Calibri Light" w:hAnsi="Calibri Light"/>
              <w:b w:val="0"/>
              <w:color w:val="008A8F"/>
              <w:sz w:val="20"/>
              <w:szCs w:val="20"/>
            </w:rPr>
            <w:t xml:space="preserve"> 1.-7. trinn og 5.-10. trinn</w:t>
          </w:r>
        </w:p>
        <w:p w14:paraId="25434A00" w14:textId="1A38AD76" w:rsidR="00340B27" w:rsidRPr="003E7ADD" w:rsidRDefault="00340B27" w:rsidP="007B7829">
          <w:pPr>
            <w:pStyle w:val="Topptekst"/>
            <w:jc w:val="right"/>
            <w:rPr>
              <w:b w:val="0"/>
              <w:color w:val="006C73"/>
            </w:rPr>
          </w:pPr>
        </w:p>
      </w:tc>
    </w:tr>
  </w:tbl>
  <w:p w14:paraId="3C062C75" w14:textId="22D16C6F" w:rsidR="00395FB9" w:rsidRPr="003E7ADD" w:rsidRDefault="00395FB9" w:rsidP="00F4706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A76A9"/>
    <w:multiLevelType w:val="hybridMultilevel"/>
    <w:tmpl w:val="76E466A0"/>
    <w:lvl w:ilvl="0" w:tplc="31C60A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D15DC"/>
    <w:multiLevelType w:val="hybridMultilevel"/>
    <w:tmpl w:val="9846569E"/>
    <w:lvl w:ilvl="0" w:tplc="0414000F">
      <w:start w:val="1"/>
      <w:numFmt w:val="decimal"/>
      <w:lvlText w:val="%1."/>
      <w:lvlJc w:val="left"/>
      <w:pPr>
        <w:ind w:left="1004" w:hanging="360"/>
      </w:pPr>
    </w:lvl>
    <w:lvl w:ilvl="1" w:tplc="04140019" w:tentative="1">
      <w:start w:val="1"/>
      <w:numFmt w:val="lowerLetter"/>
      <w:lvlText w:val="%2."/>
      <w:lvlJc w:val="left"/>
      <w:pPr>
        <w:ind w:left="1724" w:hanging="360"/>
      </w:pPr>
    </w:lvl>
    <w:lvl w:ilvl="2" w:tplc="0414001B" w:tentative="1">
      <w:start w:val="1"/>
      <w:numFmt w:val="lowerRoman"/>
      <w:lvlText w:val="%3."/>
      <w:lvlJc w:val="right"/>
      <w:pPr>
        <w:ind w:left="2444" w:hanging="180"/>
      </w:pPr>
    </w:lvl>
    <w:lvl w:ilvl="3" w:tplc="0414000F" w:tentative="1">
      <w:start w:val="1"/>
      <w:numFmt w:val="decimal"/>
      <w:lvlText w:val="%4."/>
      <w:lvlJc w:val="left"/>
      <w:pPr>
        <w:ind w:left="3164" w:hanging="360"/>
      </w:pPr>
    </w:lvl>
    <w:lvl w:ilvl="4" w:tplc="04140019" w:tentative="1">
      <w:start w:val="1"/>
      <w:numFmt w:val="lowerLetter"/>
      <w:lvlText w:val="%5."/>
      <w:lvlJc w:val="left"/>
      <w:pPr>
        <w:ind w:left="3884" w:hanging="360"/>
      </w:pPr>
    </w:lvl>
    <w:lvl w:ilvl="5" w:tplc="0414001B" w:tentative="1">
      <w:start w:val="1"/>
      <w:numFmt w:val="lowerRoman"/>
      <w:lvlText w:val="%6."/>
      <w:lvlJc w:val="right"/>
      <w:pPr>
        <w:ind w:left="4604" w:hanging="180"/>
      </w:pPr>
    </w:lvl>
    <w:lvl w:ilvl="6" w:tplc="0414000F" w:tentative="1">
      <w:start w:val="1"/>
      <w:numFmt w:val="decimal"/>
      <w:lvlText w:val="%7."/>
      <w:lvlJc w:val="left"/>
      <w:pPr>
        <w:ind w:left="5324" w:hanging="360"/>
      </w:pPr>
    </w:lvl>
    <w:lvl w:ilvl="7" w:tplc="04140019" w:tentative="1">
      <w:start w:val="1"/>
      <w:numFmt w:val="lowerLetter"/>
      <w:lvlText w:val="%8."/>
      <w:lvlJc w:val="left"/>
      <w:pPr>
        <w:ind w:left="6044" w:hanging="360"/>
      </w:pPr>
    </w:lvl>
    <w:lvl w:ilvl="8" w:tplc="041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49D0686"/>
    <w:multiLevelType w:val="hybridMultilevel"/>
    <w:tmpl w:val="56FC5708"/>
    <w:lvl w:ilvl="0" w:tplc="D008783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645DCA"/>
    <w:multiLevelType w:val="hybridMultilevel"/>
    <w:tmpl w:val="A4A60064"/>
    <w:lvl w:ilvl="0" w:tplc="6318FC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B820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8ED294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7038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7C51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26EC5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7659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2276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5EE64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920CA0"/>
    <w:multiLevelType w:val="multilevel"/>
    <w:tmpl w:val="EE945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BF82B9D"/>
    <w:multiLevelType w:val="hybridMultilevel"/>
    <w:tmpl w:val="E00CD8E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04046BA"/>
    <w:multiLevelType w:val="multilevel"/>
    <w:tmpl w:val="30EADDA8"/>
    <w:lvl w:ilvl="0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72F31ABF"/>
    <w:multiLevelType w:val="hybridMultilevel"/>
    <w:tmpl w:val="AC20D4F8"/>
    <w:lvl w:ilvl="0" w:tplc="E0522D0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E2BE50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EC26EF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8691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1CCE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5CEF8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6EAF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A46D9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3B2B0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BD2E10"/>
    <w:multiLevelType w:val="hybridMultilevel"/>
    <w:tmpl w:val="9962AF8E"/>
    <w:lvl w:ilvl="0" w:tplc="75560316">
      <w:start w:val="1"/>
      <w:numFmt w:val="decimal"/>
      <w:lvlText w:val="%1."/>
      <w:lvlJc w:val="left"/>
      <w:pPr>
        <w:ind w:left="1020" w:hanging="360"/>
      </w:pPr>
    </w:lvl>
    <w:lvl w:ilvl="1" w:tplc="D3502790">
      <w:start w:val="1"/>
      <w:numFmt w:val="decimal"/>
      <w:lvlText w:val="%2."/>
      <w:lvlJc w:val="left"/>
      <w:pPr>
        <w:ind w:left="1020" w:hanging="360"/>
      </w:pPr>
    </w:lvl>
    <w:lvl w:ilvl="2" w:tplc="427CE104">
      <w:start w:val="1"/>
      <w:numFmt w:val="decimal"/>
      <w:lvlText w:val="%3."/>
      <w:lvlJc w:val="left"/>
      <w:pPr>
        <w:ind w:left="1020" w:hanging="360"/>
      </w:pPr>
    </w:lvl>
    <w:lvl w:ilvl="3" w:tplc="D2E8B028">
      <w:start w:val="1"/>
      <w:numFmt w:val="decimal"/>
      <w:lvlText w:val="%4."/>
      <w:lvlJc w:val="left"/>
      <w:pPr>
        <w:ind w:left="1020" w:hanging="360"/>
      </w:pPr>
    </w:lvl>
    <w:lvl w:ilvl="4" w:tplc="82B26126">
      <w:start w:val="1"/>
      <w:numFmt w:val="decimal"/>
      <w:lvlText w:val="%5."/>
      <w:lvlJc w:val="left"/>
      <w:pPr>
        <w:ind w:left="1020" w:hanging="360"/>
      </w:pPr>
    </w:lvl>
    <w:lvl w:ilvl="5" w:tplc="822EAB50">
      <w:start w:val="1"/>
      <w:numFmt w:val="decimal"/>
      <w:lvlText w:val="%6."/>
      <w:lvlJc w:val="left"/>
      <w:pPr>
        <w:ind w:left="1020" w:hanging="360"/>
      </w:pPr>
    </w:lvl>
    <w:lvl w:ilvl="6" w:tplc="95F8C3BC">
      <w:start w:val="1"/>
      <w:numFmt w:val="decimal"/>
      <w:lvlText w:val="%7."/>
      <w:lvlJc w:val="left"/>
      <w:pPr>
        <w:ind w:left="1020" w:hanging="360"/>
      </w:pPr>
    </w:lvl>
    <w:lvl w:ilvl="7" w:tplc="78E42972">
      <w:start w:val="1"/>
      <w:numFmt w:val="decimal"/>
      <w:lvlText w:val="%8."/>
      <w:lvlJc w:val="left"/>
      <w:pPr>
        <w:ind w:left="1020" w:hanging="360"/>
      </w:pPr>
    </w:lvl>
    <w:lvl w:ilvl="8" w:tplc="68B66444">
      <w:start w:val="1"/>
      <w:numFmt w:val="decimal"/>
      <w:lvlText w:val="%9."/>
      <w:lvlJc w:val="left"/>
      <w:pPr>
        <w:ind w:left="1020" w:hanging="360"/>
      </w:pPr>
    </w:lvl>
  </w:abstractNum>
  <w:num w:numId="1" w16cid:durableId="21180652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0583476">
    <w:abstractNumId w:val="0"/>
  </w:num>
  <w:num w:numId="3" w16cid:durableId="451288568">
    <w:abstractNumId w:val="1"/>
  </w:num>
  <w:num w:numId="4" w16cid:durableId="2053580559">
    <w:abstractNumId w:val="6"/>
  </w:num>
  <w:num w:numId="5" w16cid:durableId="1409302048">
    <w:abstractNumId w:val="4"/>
  </w:num>
  <w:num w:numId="6" w16cid:durableId="1565605006">
    <w:abstractNumId w:val="7"/>
  </w:num>
  <w:num w:numId="7" w16cid:durableId="1220943475">
    <w:abstractNumId w:val="3"/>
  </w:num>
  <w:num w:numId="8" w16cid:durableId="191042209">
    <w:abstractNumId w:val="5"/>
  </w:num>
  <w:num w:numId="9" w16cid:durableId="334385736">
    <w:abstractNumId w:val="2"/>
  </w:num>
  <w:num w:numId="10" w16cid:durableId="197424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4B9"/>
    <w:rsid w:val="00002DC4"/>
    <w:rsid w:val="00010500"/>
    <w:rsid w:val="00011D7D"/>
    <w:rsid w:val="0002482E"/>
    <w:rsid w:val="00024A83"/>
    <w:rsid w:val="00025017"/>
    <w:rsid w:val="00027041"/>
    <w:rsid w:val="00040FCB"/>
    <w:rsid w:val="00046D8A"/>
    <w:rsid w:val="00050324"/>
    <w:rsid w:val="00054D64"/>
    <w:rsid w:val="00077E8D"/>
    <w:rsid w:val="00080476"/>
    <w:rsid w:val="0008095B"/>
    <w:rsid w:val="000941BB"/>
    <w:rsid w:val="000A0150"/>
    <w:rsid w:val="000A01BE"/>
    <w:rsid w:val="000A7350"/>
    <w:rsid w:val="000D41C0"/>
    <w:rsid w:val="000E0D5C"/>
    <w:rsid w:val="000E63C9"/>
    <w:rsid w:val="000F0A6A"/>
    <w:rsid w:val="000F1214"/>
    <w:rsid w:val="000F165B"/>
    <w:rsid w:val="001039F3"/>
    <w:rsid w:val="00104CC1"/>
    <w:rsid w:val="00105E79"/>
    <w:rsid w:val="001076D0"/>
    <w:rsid w:val="00113627"/>
    <w:rsid w:val="001179D1"/>
    <w:rsid w:val="001238DC"/>
    <w:rsid w:val="00130E9D"/>
    <w:rsid w:val="001354FE"/>
    <w:rsid w:val="00141E63"/>
    <w:rsid w:val="00150A6D"/>
    <w:rsid w:val="001551D7"/>
    <w:rsid w:val="00160E77"/>
    <w:rsid w:val="00161EAB"/>
    <w:rsid w:val="001659DA"/>
    <w:rsid w:val="0018543D"/>
    <w:rsid w:val="00185B35"/>
    <w:rsid w:val="001A1AE8"/>
    <w:rsid w:val="001A36E6"/>
    <w:rsid w:val="001A450B"/>
    <w:rsid w:val="001B5CCE"/>
    <w:rsid w:val="001C2169"/>
    <w:rsid w:val="001C2E9E"/>
    <w:rsid w:val="001C51EC"/>
    <w:rsid w:val="001F2BC8"/>
    <w:rsid w:val="001F5D2E"/>
    <w:rsid w:val="001F5F6B"/>
    <w:rsid w:val="001F5FA1"/>
    <w:rsid w:val="001F6528"/>
    <w:rsid w:val="00202262"/>
    <w:rsid w:val="00225D96"/>
    <w:rsid w:val="00237771"/>
    <w:rsid w:val="002401C2"/>
    <w:rsid w:val="00243EBC"/>
    <w:rsid w:val="002447F3"/>
    <w:rsid w:val="00244CBE"/>
    <w:rsid w:val="00246A35"/>
    <w:rsid w:val="002626DB"/>
    <w:rsid w:val="002643D8"/>
    <w:rsid w:val="00284348"/>
    <w:rsid w:val="002B2EEC"/>
    <w:rsid w:val="002B5D9C"/>
    <w:rsid w:val="002C75E8"/>
    <w:rsid w:val="002D3F20"/>
    <w:rsid w:val="002D4748"/>
    <w:rsid w:val="002D4B62"/>
    <w:rsid w:val="002F4CA0"/>
    <w:rsid w:val="002F51F5"/>
    <w:rsid w:val="002F6548"/>
    <w:rsid w:val="003072DC"/>
    <w:rsid w:val="003101BC"/>
    <w:rsid w:val="00312137"/>
    <w:rsid w:val="00314D3C"/>
    <w:rsid w:val="003155A4"/>
    <w:rsid w:val="00326A37"/>
    <w:rsid w:val="00330359"/>
    <w:rsid w:val="00335E75"/>
    <w:rsid w:val="0033762F"/>
    <w:rsid w:val="00340B27"/>
    <w:rsid w:val="00346CB3"/>
    <w:rsid w:val="0035350A"/>
    <w:rsid w:val="0035375D"/>
    <w:rsid w:val="00360494"/>
    <w:rsid w:val="00366C7E"/>
    <w:rsid w:val="00374AE6"/>
    <w:rsid w:val="00381726"/>
    <w:rsid w:val="00384EA3"/>
    <w:rsid w:val="00395FB9"/>
    <w:rsid w:val="003A39A1"/>
    <w:rsid w:val="003A3A60"/>
    <w:rsid w:val="003A4C6F"/>
    <w:rsid w:val="003C2191"/>
    <w:rsid w:val="003D3863"/>
    <w:rsid w:val="003E3DC0"/>
    <w:rsid w:val="003E72A8"/>
    <w:rsid w:val="003E7ADD"/>
    <w:rsid w:val="003F1754"/>
    <w:rsid w:val="00400392"/>
    <w:rsid w:val="004041C0"/>
    <w:rsid w:val="00404A12"/>
    <w:rsid w:val="00406EE5"/>
    <w:rsid w:val="0041098E"/>
    <w:rsid w:val="004110DE"/>
    <w:rsid w:val="00411410"/>
    <w:rsid w:val="00412CE1"/>
    <w:rsid w:val="00413933"/>
    <w:rsid w:val="00414CDC"/>
    <w:rsid w:val="00420A8F"/>
    <w:rsid w:val="004239EE"/>
    <w:rsid w:val="004333EA"/>
    <w:rsid w:val="0044085A"/>
    <w:rsid w:val="0044193F"/>
    <w:rsid w:val="00444087"/>
    <w:rsid w:val="004567B6"/>
    <w:rsid w:val="004737E3"/>
    <w:rsid w:val="00477D17"/>
    <w:rsid w:val="00497EC2"/>
    <w:rsid w:val="004A2D38"/>
    <w:rsid w:val="004A4C9B"/>
    <w:rsid w:val="004A6079"/>
    <w:rsid w:val="004A6887"/>
    <w:rsid w:val="004B0446"/>
    <w:rsid w:val="004B21A5"/>
    <w:rsid w:val="004B45E5"/>
    <w:rsid w:val="004B6968"/>
    <w:rsid w:val="004C3C0C"/>
    <w:rsid w:val="004C3D76"/>
    <w:rsid w:val="004C5726"/>
    <w:rsid w:val="004E4488"/>
    <w:rsid w:val="004F04DB"/>
    <w:rsid w:val="004F69E8"/>
    <w:rsid w:val="00500E5F"/>
    <w:rsid w:val="00501BF6"/>
    <w:rsid w:val="005037F0"/>
    <w:rsid w:val="00516A86"/>
    <w:rsid w:val="005275F6"/>
    <w:rsid w:val="0053378B"/>
    <w:rsid w:val="005338A8"/>
    <w:rsid w:val="00553448"/>
    <w:rsid w:val="005620FA"/>
    <w:rsid w:val="00572102"/>
    <w:rsid w:val="00572EA8"/>
    <w:rsid w:val="00573DD8"/>
    <w:rsid w:val="005946E2"/>
    <w:rsid w:val="005A3C9F"/>
    <w:rsid w:val="005A4E9D"/>
    <w:rsid w:val="005A56C2"/>
    <w:rsid w:val="005C3EB8"/>
    <w:rsid w:val="005D0694"/>
    <w:rsid w:val="005F0194"/>
    <w:rsid w:val="005F0A03"/>
    <w:rsid w:val="005F12E2"/>
    <w:rsid w:val="005F1BB0"/>
    <w:rsid w:val="005F6440"/>
    <w:rsid w:val="005F64A5"/>
    <w:rsid w:val="005F79F2"/>
    <w:rsid w:val="00600C6C"/>
    <w:rsid w:val="0063514E"/>
    <w:rsid w:val="006433CD"/>
    <w:rsid w:val="00644778"/>
    <w:rsid w:val="00656C4D"/>
    <w:rsid w:val="006643CE"/>
    <w:rsid w:val="006729B6"/>
    <w:rsid w:val="0067784D"/>
    <w:rsid w:val="00680659"/>
    <w:rsid w:val="006916DD"/>
    <w:rsid w:val="006A0FE5"/>
    <w:rsid w:val="006B1FA0"/>
    <w:rsid w:val="006B2120"/>
    <w:rsid w:val="006C34C2"/>
    <w:rsid w:val="006C3820"/>
    <w:rsid w:val="006D166A"/>
    <w:rsid w:val="006D47B3"/>
    <w:rsid w:val="006E30E8"/>
    <w:rsid w:val="006E5716"/>
    <w:rsid w:val="006F00B4"/>
    <w:rsid w:val="006F1D56"/>
    <w:rsid w:val="006F5106"/>
    <w:rsid w:val="006F7A8C"/>
    <w:rsid w:val="00702477"/>
    <w:rsid w:val="007030DB"/>
    <w:rsid w:val="00716269"/>
    <w:rsid w:val="007302B3"/>
    <w:rsid w:val="00730733"/>
    <w:rsid w:val="00730E3A"/>
    <w:rsid w:val="00733D67"/>
    <w:rsid w:val="00736AAF"/>
    <w:rsid w:val="00740212"/>
    <w:rsid w:val="00743CBC"/>
    <w:rsid w:val="00764A7B"/>
    <w:rsid w:val="00765B2A"/>
    <w:rsid w:val="00774B31"/>
    <w:rsid w:val="00777480"/>
    <w:rsid w:val="00780A10"/>
    <w:rsid w:val="00780CF1"/>
    <w:rsid w:val="00783A34"/>
    <w:rsid w:val="007B2DA4"/>
    <w:rsid w:val="007B7829"/>
    <w:rsid w:val="007C6B52"/>
    <w:rsid w:val="007D16C5"/>
    <w:rsid w:val="007D7091"/>
    <w:rsid w:val="007D7839"/>
    <w:rsid w:val="008224D1"/>
    <w:rsid w:val="008345C5"/>
    <w:rsid w:val="00837321"/>
    <w:rsid w:val="00862FE4"/>
    <w:rsid w:val="0086389A"/>
    <w:rsid w:val="008661CA"/>
    <w:rsid w:val="0086660A"/>
    <w:rsid w:val="0087184F"/>
    <w:rsid w:val="0087605E"/>
    <w:rsid w:val="008978FA"/>
    <w:rsid w:val="008B1FEE"/>
    <w:rsid w:val="008B276C"/>
    <w:rsid w:val="008B6789"/>
    <w:rsid w:val="008C36B4"/>
    <w:rsid w:val="008C5353"/>
    <w:rsid w:val="008D3B35"/>
    <w:rsid w:val="008E1448"/>
    <w:rsid w:val="008E5B74"/>
    <w:rsid w:val="008F0BCF"/>
    <w:rsid w:val="008F3996"/>
    <w:rsid w:val="009031E8"/>
    <w:rsid w:val="00903C32"/>
    <w:rsid w:val="00916B16"/>
    <w:rsid w:val="009173B9"/>
    <w:rsid w:val="009207E2"/>
    <w:rsid w:val="00923832"/>
    <w:rsid w:val="00926950"/>
    <w:rsid w:val="0093335D"/>
    <w:rsid w:val="00934ABA"/>
    <w:rsid w:val="0093613E"/>
    <w:rsid w:val="00943026"/>
    <w:rsid w:val="009635F4"/>
    <w:rsid w:val="00966B81"/>
    <w:rsid w:val="00971E3E"/>
    <w:rsid w:val="0097306E"/>
    <w:rsid w:val="00973266"/>
    <w:rsid w:val="00977FAF"/>
    <w:rsid w:val="009923E5"/>
    <w:rsid w:val="009A14DC"/>
    <w:rsid w:val="009A3430"/>
    <w:rsid w:val="009B6CF5"/>
    <w:rsid w:val="009C1C64"/>
    <w:rsid w:val="009C7720"/>
    <w:rsid w:val="009D1AC0"/>
    <w:rsid w:val="009F3141"/>
    <w:rsid w:val="00A04F98"/>
    <w:rsid w:val="00A23AFA"/>
    <w:rsid w:val="00A31B3E"/>
    <w:rsid w:val="00A36E8C"/>
    <w:rsid w:val="00A36ED5"/>
    <w:rsid w:val="00A47C61"/>
    <w:rsid w:val="00A507E0"/>
    <w:rsid w:val="00A51674"/>
    <w:rsid w:val="00A532F3"/>
    <w:rsid w:val="00A54AD1"/>
    <w:rsid w:val="00A57894"/>
    <w:rsid w:val="00A6227F"/>
    <w:rsid w:val="00A74181"/>
    <w:rsid w:val="00A83A47"/>
    <w:rsid w:val="00A8489E"/>
    <w:rsid w:val="00AA4139"/>
    <w:rsid w:val="00AA6730"/>
    <w:rsid w:val="00AB02A7"/>
    <w:rsid w:val="00AB24B9"/>
    <w:rsid w:val="00AC29F3"/>
    <w:rsid w:val="00AC62A0"/>
    <w:rsid w:val="00AD3BD7"/>
    <w:rsid w:val="00AE4ACB"/>
    <w:rsid w:val="00AF6B56"/>
    <w:rsid w:val="00B03803"/>
    <w:rsid w:val="00B120ED"/>
    <w:rsid w:val="00B15171"/>
    <w:rsid w:val="00B231E5"/>
    <w:rsid w:val="00B23F8F"/>
    <w:rsid w:val="00B4366E"/>
    <w:rsid w:val="00B51FCF"/>
    <w:rsid w:val="00B84B50"/>
    <w:rsid w:val="00B84E97"/>
    <w:rsid w:val="00B957EE"/>
    <w:rsid w:val="00BA1A7F"/>
    <w:rsid w:val="00BB117B"/>
    <w:rsid w:val="00BB30FC"/>
    <w:rsid w:val="00BB428A"/>
    <w:rsid w:val="00BD16EE"/>
    <w:rsid w:val="00BD4452"/>
    <w:rsid w:val="00BE2D9F"/>
    <w:rsid w:val="00BE5701"/>
    <w:rsid w:val="00BE624F"/>
    <w:rsid w:val="00BF1019"/>
    <w:rsid w:val="00C024B5"/>
    <w:rsid w:val="00C02B87"/>
    <w:rsid w:val="00C03412"/>
    <w:rsid w:val="00C053C3"/>
    <w:rsid w:val="00C4086D"/>
    <w:rsid w:val="00C41FA5"/>
    <w:rsid w:val="00C45167"/>
    <w:rsid w:val="00C46630"/>
    <w:rsid w:val="00C54FC2"/>
    <w:rsid w:val="00C56706"/>
    <w:rsid w:val="00C65244"/>
    <w:rsid w:val="00C80102"/>
    <w:rsid w:val="00C85C9C"/>
    <w:rsid w:val="00C943CE"/>
    <w:rsid w:val="00C95728"/>
    <w:rsid w:val="00CA1896"/>
    <w:rsid w:val="00CB5B28"/>
    <w:rsid w:val="00CD44E0"/>
    <w:rsid w:val="00CE15D1"/>
    <w:rsid w:val="00CF5371"/>
    <w:rsid w:val="00D0323A"/>
    <w:rsid w:val="00D0559F"/>
    <w:rsid w:val="00D077E9"/>
    <w:rsid w:val="00D232E8"/>
    <w:rsid w:val="00D2782E"/>
    <w:rsid w:val="00D302BD"/>
    <w:rsid w:val="00D355DD"/>
    <w:rsid w:val="00D374F0"/>
    <w:rsid w:val="00D42CB7"/>
    <w:rsid w:val="00D46519"/>
    <w:rsid w:val="00D47873"/>
    <w:rsid w:val="00D5413D"/>
    <w:rsid w:val="00D570A9"/>
    <w:rsid w:val="00D70D02"/>
    <w:rsid w:val="00D7253D"/>
    <w:rsid w:val="00D75204"/>
    <w:rsid w:val="00D76EE3"/>
    <w:rsid w:val="00D770C7"/>
    <w:rsid w:val="00D86945"/>
    <w:rsid w:val="00D90290"/>
    <w:rsid w:val="00D91211"/>
    <w:rsid w:val="00D954BE"/>
    <w:rsid w:val="00DA0EE4"/>
    <w:rsid w:val="00DB0E2F"/>
    <w:rsid w:val="00DB4609"/>
    <w:rsid w:val="00DB5850"/>
    <w:rsid w:val="00DB72D2"/>
    <w:rsid w:val="00DD152F"/>
    <w:rsid w:val="00DE213F"/>
    <w:rsid w:val="00DE78D3"/>
    <w:rsid w:val="00DF027C"/>
    <w:rsid w:val="00E00A32"/>
    <w:rsid w:val="00E22ACD"/>
    <w:rsid w:val="00E262F9"/>
    <w:rsid w:val="00E45342"/>
    <w:rsid w:val="00E50754"/>
    <w:rsid w:val="00E55786"/>
    <w:rsid w:val="00E620B0"/>
    <w:rsid w:val="00E62734"/>
    <w:rsid w:val="00E649E1"/>
    <w:rsid w:val="00E70FC5"/>
    <w:rsid w:val="00E74A74"/>
    <w:rsid w:val="00E81B40"/>
    <w:rsid w:val="00E91C05"/>
    <w:rsid w:val="00E949B6"/>
    <w:rsid w:val="00EA6C5D"/>
    <w:rsid w:val="00EC62F7"/>
    <w:rsid w:val="00ED01CF"/>
    <w:rsid w:val="00ED033B"/>
    <w:rsid w:val="00ED0F11"/>
    <w:rsid w:val="00ED5F6E"/>
    <w:rsid w:val="00EE652C"/>
    <w:rsid w:val="00EF1E0B"/>
    <w:rsid w:val="00EF555B"/>
    <w:rsid w:val="00EF724D"/>
    <w:rsid w:val="00EF7923"/>
    <w:rsid w:val="00EF7CBF"/>
    <w:rsid w:val="00EF7D17"/>
    <w:rsid w:val="00F027BB"/>
    <w:rsid w:val="00F11DCF"/>
    <w:rsid w:val="00F14504"/>
    <w:rsid w:val="00F162EA"/>
    <w:rsid w:val="00F25292"/>
    <w:rsid w:val="00F4480B"/>
    <w:rsid w:val="00F47056"/>
    <w:rsid w:val="00F47065"/>
    <w:rsid w:val="00F4773C"/>
    <w:rsid w:val="00F52D27"/>
    <w:rsid w:val="00F60BD8"/>
    <w:rsid w:val="00F61019"/>
    <w:rsid w:val="00F61146"/>
    <w:rsid w:val="00F77B46"/>
    <w:rsid w:val="00F83527"/>
    <w:rsid w:val="00F86E91"/>
    <w:rsid w:val="00FA06F3"/>
    <w:rsid w:val="00FA0867"/>
    <w:rsid w:val="00FA2FD1"/>
    <w:rsid w:val="00FA3E1A"/>
    <w:rsid w:val="00FB7F87"/>
    <w:rsid w:val="00FD4FAB"/>
    <w:rsid w:val="00FD557A"/>
    <w:rsid w:val="00FD583F"/>
    <w:rsid w:val="00FD7488"/>
    <w:rsid w:val="00FF16B4"/>
    <w:rsid w:val="03C4D7CB"/>
    <w:rsid w:val="063D054F"/>
    <w:rsid w:val="0668C334"/>
    <w:rsid w:val="066DF1CE"/>
    <w:rsid w:val="068F6457"/>
    <w:rsid w:val="06D4ECD5"/>
    <w:rsid w:val="0735830D"/>
    <w:rsid w:val="07F7A7B4"/>
    <w:rsid w:val="0AC9A8BC"/>
    <w:rsid w:val="0CD44219"/>
    <w:rsid w:val="0E6720DC"/>
    <w:rsid w:val="0EF252B2"/>
    <w:rsid w:val="1062BE0C"/>
    <w:rsid w:val="127CDA1C"/>
    <w:rsid w:val="13560FFC"/>
    <w:rsid w:val="142DE7F3"/>
    <w:rsid w:val="178ED32E"/>
    <w:rsid w:val="17BFE08A"/>
    <w:rsid w:val="20D17CE7"/>
    <w:rsid w:val="218F500B"/>
    <w:rsid w:val="23A7AA75"/>
    <w:rsid w:val="266CF654"/>
    <w:rsid w:val="27B04D20"/>
    <w:rsid w:val="29201E9B"/>
    <w:rsid w:val="29A46179"/>
    <w:rsid w:val="2A196946"/>
    <w:rsid w:val="2A85E166"/>
    <w:rsid w:val="2BADB189"/>
    <w:rsid w:val="2E33CD49"/>
    <w:rsid w:val="2E7BE7E2"/>
    <w:rsid w:val="2EB15D92"/>
    <w:rsid w:val="2F790E9A"/>
    <w:rsid w:val="30D5D7E1"/>
    <w:rsid w:val="32D51F8F"/>
    <w:rsid w:val="3312342B"/>
    <w:rsid w:val="33385DC1"/>
    <w:rsid w:val="339D4B5F"/>
    <w:rsid w:val="35E949C3"/>
    <w:rsid w:val="36108785"/>
    <w:rsid w:val="365ADAF6"/>
    <w:rsid w:val="365FB8E7"/>
    <w:rsid w:val="37505F01"/>
    <w:rsid w:val="39A7C688"/>
    <w:rsid w:val="3A249694"/>
    <w:rsid w:val="3D1A6E49"/>
    <w:rsid w:val="3E4C3B6A"/>
    <w:rsid w:val="3EFEFFE3"/>
    <w:rsid w:val="3F5A0F01"/>
    <w:rsid w:val="40968DB6"/>
    <w:rsid w:val="40A67A9E"/>
    <w:rsid w:val="41576BDF"/>
    <w:rsid w:val="415F5B16"/>
    <w:rsid w:val="419FF38A"/>
    <w:rsid w:val="4205B171"/>
    <w:rsid w:val="45309645"/>
    <w:rsid w:val="45F040A4"/>
    <w:rsid w:val="483509A5"/>
    <w:rsid w:val="48483CAB"/>
    <w:rsid w:val="4A8CA0F3"/>
    <w:rsid w:val="4DA6E581"/>
    <w:rsid w:val="4DFD2BAD"/>
    <w:rsid w:val="4FB7B5FA"/>
    <w:rsid w:val="50BDB7EA"/>
    <w:rsid w:val="512BD582"/>
    <w:rsid w:val="539D4F11"/>
    <w:rsid w:val="54CB3F29"/>
    <w:rsid w:val="5B48FB58"/>
    <w:rsid w:val="5C31EEC5"/>
    <w:rsid w:val="5D43ED0F"/>
    <w:rsid w:val="5DE98E7C"/>
    <w:rsid w:val="5E59913D"/>
    <w:rsid w:val="61C8D228"/>
    <w:rsid w:val="64EF6F54"/>
    <w:rsid w:val="6572EC62"/>
    <w:rsid w:val="667E59AA"/>
    <w:rsid w:val="66FAC926"/>
    <w:rsid w:val="67065839"/>
    <w:rsid w:val="679202C7"/>
    <w:rsid w:val="68DF11B3"/>
    <w:rsid w:val="6B0684F7"/>
    <w:rsid w:val="6CDB28F8"/>
    <w:rsid w:val="6D1ECC16"/>
    <w:rsid w:val="6F9BD79D"/>
    <w:rsid w:val="71327C25"/>
    <w:rsid w:val="71393A0C"/>
    <w:rsid w:val="717A158D"/>
    <w:rsid w:val="72E775FF"/>
    <w:rsid w:val="741F18C9"/>
    <w:rsid w:val="748842AE"/>
    <w:rsid w:val="75F4F4AA"/>
    <w:rsid w:val="76329CF4"/>
    <w:rsid w:val="76DE50AF"/>
    <w:rsid w:val="78B0ACB0"/>
    <w:rsid w:val="79DE726C"/>
    <w:rsid w:val="7A24C781"/>
    <w:rsid w:val="7A886D44"/>
    <w:rsid w:val="7ADF1A6C"/>
    <w:rsid w:val="7FEF58BF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9EB98E"/>
  <w15:docId w15:val="{AB74DD6D-670D-42D8-91F2-D43DDEF60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945"/>
    <w:pPr>
      <w:spacing w:after="0"/>
    </w:pPr>
    <w:rPr>
      <w:rFonts w:eastAsiaTheme="minorEastAsia"/>
      <w:b/>
      <w:color w:val="082A75" w:themeColor="text2"/>
      <w:sz w:val="28"/>
      <w:szCs w:val="22"/>
    </w:rPr>
  </w:style>
  <w:style w:type="paragraph" w:styleId="Overskrift1">
    <w:name w:val="heading 1"/>
    <w:basedOn w:val="Normal"/>
    <w:link w:val="Overskrift1Tegn"/>
    <w:uiPriority w:val="4"/>
    <w:qFormat/>
    <w:rsid w:val="00D077E9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Overskrift2">
    <w:name w:val="heading 2"/>
    <w:basedOn w:val="Normal"/>
    <w:next w:val="Normal"/>
    <w:link w:val="Overskrift2Tegn"/>
    <w:uiPriority w:val="4"/>
    <w:qFormat/>
    <w:rsid w:val="00DF027C"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paragraph" w:styleId="Overskrift3">
    <w:name w:val="heading 3"/>
    <w:basedOn w:val="Normal"/>
    <w:next w:val="Normal"/>
    <w:link w:val="Overskrift3Tegn"/>
    <w:uiPriority w:val="5"/>
    <w:unhideWhenUsed/>
    <w:qFormat/>
    <w:rsid w:val="001136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12639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Pr>
      <w:rFonts w:ascii="Tahoma" w:hAnsi="Tahoma" w:cs="Tahoma"/>
      <w:sz w:val="16"/>
      <w:szCs w:val="16"/>
    </w:rPr>
  </w:style>
  <w:style w:type="paragraph" w:styleId="Tittel">
    <w:name w:val="Title"/>
    <w:basedOn w:val="Normal"/>
    <w:link w:val="TittelTegn"/>
    <w:uiPriority w:val="1"/>
    <w:qFormat/>
    <w:rsid w:val="00D86945"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TittelTegn">
    <w:name w:val="Tittel Tegn"/>
    <w:basedOn w:val="Standardskriftforavsnitt"/>
    <w:link w:val="Tittel"/>
    <w:uiPriority w:val="1"/>
    <w:rsid w:val="00D86945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paragraph" w:styleId="Undertittel">
    <w:name w:val="Subtitle"/>
    <w:basedOn w:val="Normal"/>
    <w:link w:val="UndertittelTegn"/>
    <w:uiPriority w:val="2"/>
    <w:qFormat/>
    <w:rsid w:val="00D86945"/>
    <w:pPr>
      <w:framePr w:hSpace="180" w:wrap="around" w:vAnchor="text" w:hAnchor="margin" w:y="1167"/>
    </w:pPr>
    <w:rPr>
      <w:b w:val="0"/>
      <w:caps/>
      <w:spacing w:val="20"/>
      <w:sz w:val="32"/>
    </w:rPr>
  </w:style>
  <w:style w:type="character" w:customStyle="1" w:styleId="UndertittelTegn">
    <w:name w:val="Undertittel Tegn"/>
    <w:basedOn w:val="Standardskriftforavsnitt"/>
    <w:link w:val="Undertittel"/>
    <w:uiPriority w:val="2"/>
    <w:rsid w:val="00D86945"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4"/>
    <w:rsid w:val="00D077E9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paragraph" w:styleId="Topptekst">
    <w:name w:val="header"/>
    <w:basedOn w:val="Normal"/>
    <w:link w:val="TopptekstTegn"/>
    <w:uiPriority w:val="8"/>
    <w:unhideWhenUsed/>
    <w:rsid w:val="005037F0"/>
  </w:style>
  <w:style w:type="character" w:customStyle="1" w:styleId="TopptekstTegn">
    <w:name w:val="Topptekst Tegn"/>
    <w:basedOn w:val="Standardskriftforavsnitt"/>
    <w:link w:val="Topptekst"/>
    <w:uiPriority w:val="8"/>
    <w:rsid w:val="0093335D"/>
  </w:style>
  <w:style w:type="paragraph" w:styleId="Bunntekst">
    <w:name w:val="footer"/>
    <w:basedOn w:val="Normal"/>
    <w:link w:val="BunntekstTegn"/>
    <w:uiPriority w:val="99"/>
    <w:unhideWhenUsed/>
    <w:rsid w:val="005037F0"/>
  </w:style>
  <w:style w:type="character" w:customStyle="1" w:styleId="BunntekstTegn">
    <w:name w:val="Bunntekst Tegn"/>
    <w:basedOn w:val="Standardskriftforavsnitt"/>
    <w:link w:val="Bunntekst"/>
    <w:uiPriority w:val="99"/>
    <w:rsid w:val="005037F0"/>
    <w:rPr>
      <w:sz w:val="24"/>
      <w:szCs w:val="24"/>
    </w:rPr>
  </w:style>
  <w:style w:type="paragraph" w:customStyle="1" w:styleId="Navn">
    <w:name w:val="Navn"/>
    <w:basedOn w:val="Normal"/>
    <w:uiPriority w:val="3"/>
    <w:qFormat/>
    <w:rsid w:val="00B231E5"/>
    <w:pPr>
      <w:spacing w:line="240" w:lineRule="auto"/>
      <w:jc w:val="right"/>
    </w:pPr>
  </w:style>
  <w:style w:type="character" w:customStyle="1" w:styleId="Overskrift2Tegn">
    <w:name w:val="Overskrift 2 Tegn"/>
    <w:basedOn w:val="Standardskriftforavsnitt"/>
    <w:link w:val="Overskrift2"/>
    <w:uiPriority w:val="4"/>
    <w:rsid w:val="00DF027C"/>
    <w:rPr>
      <w:rFonts w:eastAsiaTheme="majorEastAsia" w:cstheme="majorBidi"/>
      <w:color w:val="082A75" w:themeColor="text2"/>
      <w:sz w:val="36"/>
      <w:szCs w:val="26"/>
    </w:rPr>
  </w:style>
  <w:style w:type="table" w:styleId="Tabellrutenett">
    <w:name w:val="Table Grid"/>
    <w:basedOn w:val="Vanligtabell"/>
    <w:uiPriority w:val="1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unhideWhenUsed/>
    <w:rsid w:val="00D86945"/>
    <w:rPr>
      <w:color w:val="808080"/>
    </w:rPr>
  </w:style>
  <w:style w:type="paragraph" w:customStyle="1" w:styleId="Innhold">
    <w:name w:val="Innhold"/>
    <w:basedOn w:val="Normal"/>
    <w:link w:val="Innholdtegn"/>
    <w:qFormat/>
    <w:rsid w:val="00DF027C"/>
    <w:rPr>
      <w:b w:val="0"/>
    </w:rPr>
  </w:style>
  <w:style w:type="paragraph" w:customStyle="1" w:styleId="Uthevingstekst">
    <w:name w:val="Uthevingstekst"/>
    <w:basedOn w:val="Normal"/>
    <w:link w:val="Uthevingsteksttegn"/>
    <w:qFormat/>
    <w:rsid w:val="00DF027C"/>
  </w:style>
  <w:style w:type="character" w:customStyle="1" w:styleId="Innholdtegn">
    <w:name w:val="Innhold – tegn"/>
    <w:basedOn w:val="Standardskriftforavsnitt"/>
    <w:link w:val="Innhold"/>
    <w:rsid w:val="00DF027C"/>
    <w:rPr>
      <w:rFonts w:eastAsiaTheme="minorEastAsia"/>
      <w:color w:val="082A75" w:themeColor="text2"/>
      <w:sz w:val="28"/>
      <w:szCs w:val="22"/>
    </w:rPr>
  </w:style>
  <w:style w:type="character" w:customStyle="1" w:styleId="Uthevingsteksttegn">
    <w:name w:val="Uthevingstekst – tegn"/>
    <w:basedOn w:val="Standardskriftforavsnitt"/>
    <w:link w:val="Uthevingstekst"/>
    <w:rsid w:val="00DF027C"/>
    <w:rPr>
      <w:rFonts w:eastAsiaTheme="minorEastAsia"/>
      <w:b/>
      <w:color w:val="082A75" w:themeColor="text2"/>
      <w:sz w:val="28"/>
      <w:szCs w:val="22"/>
    </w:rPr>
  </w:style>
  <w:style w:type="paragraph" w:styleId="Merknadstekst">
    <w:name w:val="annotation text"/>
    <w:basedOn w:val="Normal"/>
    <w:link w:val="MerknadstekstTegn"/>
    <w:uiPriority w:val="99"/>
    <w:unhideWhenUsed/>
    <w:rsid w:val="00AB24B9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AB24B9"/>
    <w:rPr>
      <w:rFonts w:eastAsiaTheme="minorEastAsia"/>
      <w:b/>
      <w:color w:val="082A75" w:themeColor="text2"/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B24B9"/>
    <w:rPr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AB24B9"/>
    <w:rPr>
      <w:color w:val="3592C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B24B9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AB24B9"/>
    <w:rPr>
      <w:color w:val="3592CF" w:themeColor="followed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DB72D2"/>
    <w:pPr>
      <w:keepLines/>
      <w:spacing w:after="0" w:line="259" w:lineRule="auto"/>
      <w:outlineLvl w:val="9"/>
    </w:pPr>
    <w:rPr>
      <w:b w:val="0"/>
      <w:color w:val="013A57" w:themeColor="accent1" w:themeShade="BF"/>
      <w:kern w:val="0"/>
      <w:sz w:val="32"/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DB72D2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DB72D2"/>
    <w:pPr>
      <w:spacing w:after="100"/>
      <w:ind w:left="280"/>
    </w:pPr>
  </w:style>
  <w:style w:type="paragraph" w:customStyle="1" w:styleId="msonormal0">
    <w:name w:val="msonormal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paragraph" w:customStyle="1" w:styleId="paragraph">
    <w:name w:val="paragraph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character" w:customStyle="1" w:styleId="textrun">
    <w:name w:val="textrun"/>
    <w:basedOn w:val="Standardskriftforavsnitt"/>
    <w:rsid w:val="00572EA8"/>
  </w:style>
  <w:style w:type="character" w:customStyle="1" w:styleId="normaltextrun">
    <w:name w:val="normaltextrun"/>
    <w:basedOn w:val="Standardskriftforavsnitt"/>
    <w:rsid w:val="00572EA8"/>
  </w:style>
  <w:style w:type="character" w:customStyle="1" w:styleId="eop">
    <w:name w:val="eop"/>
    <w:basedOn w:val="Standardskriftforavsnitt"/>
    <w:rsid w:val="00572EA8"/>
  </w:style>
  <w:style w:type="character" w:customStyle="1" w:styleId="fieldrange">
    <w:name w:val="fieldrange"/>
    <w:basedOn w:val="Standardskriftforavsnitt"/>
    <w:rsid w:val="00572EA8"/>
  </w:style>
  <w:style w:type="paragraph" w:customStyle="1" w:styleId="outlineelement">
    <w:name w:val="outlineelement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character" w:customStyle="1" w:styleId="linebreakblob">
    <w:name w:val="linebreakblob"/>
    <w:basedOn w:val="Standardskriftforavsnitt"/>
    <w:rsid w:val="00572EA8"/>
  </w:style>
  <w:style w:type="character" w:customStyle="1" w:styleId="scxw141668745">
    <w:name w:val="scxw141668745"/>
    <w:basedOn w:val="Standardskriftforavsnitt"/>
    <w:rsid w:val="00572EA8"/>
  </w:style>
  <w:style w:type="character" w:customStyle="1" w:styleId="spellingerror">
    <w:name w:val="spellingerror"/>
    <w:basedOn w:val="Standardskriftforavsnitt"/>
    <w:rsid w:val="00572EA8"/>
  </w:style>
  <w:style w:type="paragraph" w:styleId="Listeavsnitt">
    <w:name w:val="List Paragraph"/>
    <w:basedOn w:val="Normal"/>
    <w:uiPriority w:val="34"/>
    <w:unhideWhenUsed/>
    <w:qFormat/>
    <w:rsid w:val="00572EA8"/>
    <w:pPr>
      <w:ind w:left="720"/>
      <w:contextualSpacing/>
    </w:pPr>
  </w:style>
  <w:style w:type="table" w:customStyle="1" w:styleId="Tabellrutenett1">
    <w:name w:val="Tabellrutenett1"/>
    <w:basedOn w:val="Vanligtabell"/>
    <w:next w:val="Tabellrutenett"/>
    <w:uiPriority w:val="39"/>
    <w:rsid w:val="00E262F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3Tegn">
    <w:name w:val="Overskrift 3 Tegn"/>
    <w:basedOn w:val="Standardskriftforavsnitt"/>
    <w:link w:val="Overskrift3"/>
    <w:uiPriority w:val="5"/>
    <w:rsid w:val="00113627"/>
    <w:rPr>
      <w:rFonts w:asciiTheme="majorHAnsi" w:eastAsiaTheme="majorEastAsia" w:hAnsiTheme="majorHAnsi" w:cstheme="majorBidi"/>
      <w:b/>
      <w:color w:val="012639" w:themeColor="accent1" w:themeShade="7F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EF724D"/>
    <w:rPr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EF724D"/>
    <w:rPr>
      <w:rFonts w:eastAsiaTheme="minorEastAsia"/>
      <w:b/>
      <w:bCs/>
      <w:color w:val="082A75" w:themeColor="text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9475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8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94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32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04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82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48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61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33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6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7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0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4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5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0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8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5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2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2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8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6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9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3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63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6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0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0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9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0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9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7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2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3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2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4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4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65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3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74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0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1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8505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1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6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65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42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58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55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74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06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84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17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52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2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59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75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53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7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89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5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vl.no/student/praksis/praksis-for-flki/praksis-i-grunnskolelarerutdanninga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vl.no/student/skikkavurdering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vl.no/student/praksis/praksis-for-flki/vurdering-av-praksis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vl.no/contentassets/407c6904b81442d2ad49c957a8d4e21f/host26-laringsutbytteformuleringer-med-konkretiseringer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ly\AppData\Roaming\Microsoft\Templates\Rapport%20.dotx" TargetMode="External"/></Relationship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9901de-bd1a-492b-bc4e-e259d2bee1e8" xsi:nil="true"/>
    <lcf76f155ced4ddcb4097134ff3c332f xmlns="dd83a927-01c2-407c-b34a-63cddfc3f07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353F333F57EA46A605B5C9F8C59BEA" ma:contentTypeVersion="19" ma:contentTypeDescription="Opprett et nytt dokument." ma:contentTypeScope="" ma:versionID="cc7d04af7ac79fb5cf23b081e1291af7">
  <xsd:schema xmlns:xsd="http://www.w3.org/2001/XMLSchema" xmlns:xs="http://www.w3.org/2001/XMLSchema" xmlns:p="http://schemas.microsoft.com/office/2006/metadata/properties" xmlns:ns2="dd83a927-01c2-407c-b34a-63cddfc3f07d" xmlns:ns3="a69901de-bd1a-492b-bc4e-e259d2bee1e8" targetNamespace="http://schemas.microsoft.com/office/2006/metadata/properties" ma:root="true" ma:fieldsID="de3c4b6dacbe0c4e673c44cf9e6e8d7f" ns2:_="" ns3:_="">
    <xsd:import namespace="dd83a927-01c2-407c-b34a-63cddfc3f07d"/>
    <xsd:import namespace="a69901de-bd1a-492b-bc4e-e259d2bee1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3a927-01c2-407c-b34a-63cddfc3f0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d5ac12ea-e064-4df2-9638-65326f4f9e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901de-bd1a-492b-bc4e-e259d2bee1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6a719db-170d-49b2-b28f-8ebb9132d3e9}" ma:internalName="TaxCatchAll" ma:showField="CatchAllData" ma:web="a69901de-bd1a-492b-bc4e-e259d2bee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05EB62-20CE-4A50-819B-3E7D908A7C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7EB337-A5CC-427A-A3CC-CD2D895DCA6C}">
  <ds:schemaRefs>
    <ds:schemaRef ds:uri="http://schemas.microsoft.com/office/2006/metadata/properties"/>
    <ds:schemaRef ds:uri="http://schemas.microsoft.com/office/infopath/2007/PartnerControls"/>
    <ds:schemaRef ds:uri="a69901de-bd1a-492b-bc4e-e259d2bee1e8"/>
    <ds:schemaRef ds:uri="dd83a927-01c2-407c-b34a-63cddfc3f07d"/>
  </ds:schemaRefs>
</ds:datastoreItem>
</file>

<file path=customXml/itemProps3.xml><?xml version="1.0" encoding="utf-8"?>
<ds:datastoreItem xmlns:ds="http://schemas.openxmlformats.org/officeDocument/2006/customXml" ds:itemID="{88EC7AF1-C1BA-4B51-90F7-42062C2EAB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83a927-01c2-407c-b34a-63cddfc3f07d"/>
    <ds:schemaRef ds:uri="a69901de-bd1a-492b-bc4e-e259d2bee1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F4039C-E7C7-4116-A9F2-45D81EC4CE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</Template>
  <TotalTime>0</TotalTime>
  <Pages>2</Pages>
  <Words>516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Nora Schneider Lynghjem</dc:creator>
  <cp:keywords/>
  <dc:description/>
  <cp:lastModifiedBy>Laila Elise Vindenes</cp:lastModifiedBy>
  <cp:revision>140</cp:revision>
  <cp:lastPrinted>2020-06-16T07:58:00Z</cp:lastPrinted>
  <dcterms:created xsi:type="dcterms:W3CDTF">2023-06-09T04:54:00Z</dcterms:created>
  <dcterms:modified xsi:type="dcterms:W3CDTF">2026-08-20T07:34:00Z</dcterms:modified>
  <cp:contentStatus>Endelig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ContentTypeId">
    <vt:lpwstr>0x0101002C353F333F57EA46A605B5C9F8C59BEA</vt:lpwstr>
  </property>
  <property fmtid="{D5CDD505-2E9C-101B-9397-08002B2CF9AE}" pid="4" name="MediaServiceImageTags">
    <vt:lpwstr/>
  </property>
  <property fmtid="{D5CDD505-2E9C-101B-9397-08002B2CF9AE}" pid="5" name="_MarkAsFinal">
    <vt:bool>true</vt:bool>
  </property>
</Properties>
</file>