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643F" w14:textId="5331586C" w:rsidR="00DE78D3" w:rsidRPr="00C672B4" w:rsidRDefault="0086660A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 w:rsidRPr="00C672B4">
        <w:rPr>
          <w:rStyle w:val="Overskrift1Tegn"/>
          <w:rFonts w:ascii="Calibri Light" w:hAnsi="Calibri Light" w:cs="Calibri Light"/>
          <w:color w:val="006C73"/>
          <w:szCs w:val="52"/>
        </w:rPr>
        <w:t>Underve</w:t>
      </w:r>
      <w:r w:rsidR="0046478D" w:rsidRPr="00C672B4">
        <w:rPr>
          <w:rStyle w:val="Overskrift1Tegn"/>
          <w:rFonts w:ascii="Calibri Light" w:hAnsi="Calibri Light" w:cs="Calibri Light"/>
          <w:color w:val="006C73"/>
          <w:szCs w:val="52"/>
        </w:rPr>
        <w:t>gs</w:t>
      </w:r>
      <w:r w:rsidRPr="00C672B4">
        <w:rPr>
          <w:rStyle w:val="Overskrift1Tegn"/>
          <w:rFonts w:ascii="Calibri Light" w:hAnsi="Calibri Light" w:cs="Calibri Light"/>
          <w:color w:val="006C73"/>
          <w:szCs w:val="52"/>
        </w:rPr>
        <w:t>v</w:t>
      </w:r>
      <w:r w:rsidR="00E55786" w:rsidRPr="00C672B4">
        <w:rPr>
          <w:rStyle w:val="Overskrift1Tegn"/>
          <w:rFonts w:ascii="Calibri Light" w:hAnsi="Calibri Light" w:cs="Calibri Light"/>
          <w:color w:val="006C73"/>
          <w:szCs w:val="52"/>
        </w:rPr>
        <w:t xml:space="preserve">urdering av praksis </w:t>
      </w:r>
      <w:r w:rsidR="00340B27" w:rsidRPr="00C672B4">
        <w:rPr>
          <w:rStyle w:val="Overskrift1Tegn"/>
          <w:rFonts w:ascii="Calibri Light" w:hAnsi="Calibri Light" w:cs="Calibri Light"/>
          <w:color w:val="006C73"/>
          <w:sz w:val="48"/>
          <w:szCs w:val="48"/>
        </w:rPr>
        <w:br/>
      </w:r>
      <w:r w:rsidR="0046478D" w:rsidRPr="00C672B4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Grunnsk</w:t>
      </w:r>
      <w:r w:rsidR="00F25009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u</w:t>
      </w:r>
      <w:r w:rsidR="0046478D" w:rsidRPr="00C672B4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lelærarutdanninga</w:t>
      </w:r>
      <w:r w:rsidR="00340B27" w:rsidRPr="00C672B4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1.-7. trinn og 5.-10. trinn</w:t>
      </w:r>
      <w:r w:rsidR="006C3820" w:rsidRPr="00C672B4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, </w:t>
      </w:r>
      <w:r w:rsidR="00147E8A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alle</w:t>
      </w:r>
      <w:r w:rsidR="004F04DB" w:rsidRPr="00C672B4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studieår</w:t>
      </w:r>
    </w:p>
    <w:p w14:paraId="5AAFDA34" w14:textId="77777777" w:rsidR="00CD44E0" w:rsidRPr="00C672B4" w:rsidRDefault="00CD44E0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6758B2C4" w14:textId="4700DE8E" w:rsidR="00E55786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C672B4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dokumentet er konfidensielt og er </w:t>
      </w:r>
      <w:r w:rsidR="0046478D" w:rsidRPr="00C672B4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berre</w:t>
      </w:r>
      <w:r w:rsidRPr="00C672B4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til internt bruk i studiet ved HVL</w:t>
      </w:r>
      <w:bookmarkEnd w:id="0"/>
      <w:r w:rsidR="00412CE1" w:rsidRPr="00C672B4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7BEC6B25" w14:textId="77777777" w:rsidR="00970C5B" w:rsidRDefault="00970C5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sdt>
      <w:sdtPr>
        <w:rPr>
          <w:rFonts w:ascii="Calibri Light" w:eastAsiaTheme="majorEastAsia" w:hAnsi="Calibri Light" w:cs="Calibri Light"/>
          <w:b w:val="0"/>
          <w:color w:val="061F57" w:themeColor="text2" w:themeShade="BF"/>
          <w:kern w:val="28"/>
          <w:sz w:val="20"/>
          <w:szCs w:val="16"/>
        </w:rPr>
        <w:id w:val="1010260820"/>
        <w:docPartObj>
          <w:docPartGallery w:val="Page Numbers (Bottom of Page)"/>
          <w:docPartUnique/>
        </w:docPartObj>
      </w:sdtPr>
      <w:sdtEndPr>
        <w:rPr>
          <w:rStyle w:val="Overskrift1Tegn"/>
          <w:color w:val="006C73"/>
          <w:szCs w:val="20"/>
        </w:rPr>
      </w:sdtEndPr>
      <w:sdtContent>
        <w:p w14:paraId="6E019376" w14:textId="68631CCA" w:rsidR="001F3BB1" w:rsidRDefault="001F3BB1" w:rsidP="001F3BB1">
          <w:pPr>
            <w:rPr>
              <w:rStyle w:val="Overskrift1Tegn"/>
              <w:rFonts w:ascii="Calibri Light" w:hAnsi="Calibri Light" w:cs="Calibri Light"/>
              <w:bCs/>
              <w:color w:val="006C73"/>
              <w:sz w:val="20"/>
              <w:szCs w:val="20"/>
            </w:rPr>
          </w:pPr>
          <w:r w:rsidRPr="001F3BB1">
            <w:rPr>
              <w:rStyle w:val="Overskrift1Tegn"/>
              <w:rFonts w:ascii="Calibri Light" w:hAnsi="Calibri Light" w:cs="Calibri Light"/>
              <w:bCs/>
              <w:color w:val="006C73"/>
              <w:sz w:val="20"/>
              <w:szCs w:val="20"/>
            </w:rPr>
            <w:t>Praksislærar gir undervegsvurderinga til studenten i rettleiingssamtale halvvegs i praksisperioden. Både praksislærar og studenten beheld ein kopi av undervegsvurderinga</w:t>
          </w:r>
          <w:r>
            <w:rPr>
              <w:rStyle w:val="Overskrift1Tegn"/>
              <w:rFonts w:ascii="Calibri Light" w:hAnsi="Calibri Light" w:cs="Calibri Light"/>
              <w:bCs/>
              <w:color w:val="006C73"/>
              <w:sz w:val="20"/>
              <w:szCs w:val="20"/>
            </w:rPr>
            <w:t xml:space="preserve"> til praksis er fullført eller ut studieåret</w:t>
          </w:r>
          <w:r w:rsidRPr="001F3BB1">
            <w:rPr>
              <w:rStyle w:val="Overskrift1Tegn"/>
              <w:rFonts w:ascii="Calibri Light" w:hAnsi="Calibri Light" w:cs="Calibri Light"/>
              <w:bCs/>
              <w:color w:val="006C73"/>
              <w:sz w:val="20"/>
              <w:szCs w:val="20"/>
            </w:rPr>
            <w:t xml:space="preserve">. Undervegsvurderinga skal sendast via Praksisportalen til HVL ved varsel om fare for ikkje bestått praksis og dersom studenten ikkje har møtt eller avbryt praksis før praksisperioden er avslutta. </w:t>
          </w:r>
        </w:p>
        <w:p w14:paraId="5B125111" w14:textId="77777777" w:rsidR="00970C5B" w:rsidRDefault="00970C5B" w:rsidP="001F3BB1">
          <w:pPr>
            <w:rPr>
              <w:rStyle w:val="Overskrift1Tegn"/>
              <w:rFonts w:ascii="Calibri Light" w:hAnsi="Calibri Light" w:cs="Calibri Light"/>
              <w:bCs/>
              <w:color w:val="006C73"/>
              <w:sz w:val="20"/>
              <w:szCs w:val="20"/>
            </w:rPr>
          </w:pPr>
        </w:p>
        <w:p w14:paraId="48589317" w14:textId="4B837503" w:rsidR="001F3BB1" w:rsidRPr="001F3BB1" w:rsidRDefault="001F3BB1" w:rsidP="001F3BB1">
          <w:pPr>
            <w:rPr>
              <w:rStyle w:val="Overskrift1Tegn"/>
              <w:rFonts w:ascii="Calibri Light" w:hAnsi="Calibri Light" w:cs="Calibri Light"/>
              <w:bCs/>
              <w:color w:val="006C73"/>
              <w:sz w:val="20"/>
              <w:szCs w:val="20"/>
            </w:rPr>
          </w:pPr>
          <w:r w:rsidRPr="001F3BB1">
            <w:rPr>
              <w:rFonts w:ascii="Calibri Light" w:eastAsiaTheme="majorEastAsia" w:hAnsi="Calibri Light" w:cs="Calibri Light"/>
              <w:bCs/>
              <w:color w:val="006C73"/>
              <w:kern w:val="28"/>
              <w:sz w:val="20"/>
              <w:szCs w:val="20"/>
            </w:rPr>
            <w:t>S</w:t>
          </w:r>
          <w:r>
            <w:rPr>
              <w:rFonts w:ascii="Calibri Light" w:eastAsiaTheme="majorEastAsia" w:hAnsi="Calibri Light" w:cs="Calibri Light"/>
              <w:bCs/>
              <w:color w:val="006C73"/>
              <w:kern w:val="28"/>
              <w:sz w:val="20"/>
              <w:szCs w:val="20"/>
            </w:rPr>
            <w:t>jå</w:t>
          </w:r>
          <w:r w:rsidRPr="001F3BB1">
            <w:rPr>
              <w:rFonts w:ascii="Calibri Light" w:eastAsiaTheme="majorEastAsia" w:hAnsi="Calibri Light" w:cs="Calibri Light"/>
              <w:bCs/>
              <w:color w:val="006C73"/>
              <w:kern w:val="28"/>
              <w:sz w:val="20"/>
              <w:szCs w:val="20"/>
            </w:rPr>
            <w:t xml:space="preserve"> informasjon om rutin</w:t>
          </w:r>
          <w:r>
            <w:rPr>
              <w:rFonts w:ascii="Calibri Light" w:eastAsiaTheme="majorEastAsia" w:hAnsi="Calibri Light" w:cs="Calibri Light"/>
              <w:bCs/>
              <w:color w:val="006C73"/>
              <w:kern w:val="28"/>
              <w:sz w:val="20"/>
              <w:szCs w:val="20"/>
            </w:rPr>
            <w:t>a</w:t>
          </w:r>
          <w:r w:rsidRPr="001F3BB1">
            <w:rPr>
              <w:rFonts w:ascii="Calibri Light" w:eastAsiaTheme="majorEastAsia" w:hAnsi="Calibri Light" w:cs="Calibri Light"/>
              <w:bCs/>
              <w:color w:val="006C73"/>
              <w:kern w:val="28"/>
              <w:sz w:val="20"/>
              <w:szCs w:val="20"/>
            </w:rPr>
            <w:t xml:space="preserve">r for </w:t>
          </w:r>
          <w:hyperlink r:id="rId11" w:tgtFrame="_blank" w:tooltip="https://www.hvl.no/student/praksis/praksis-for-flki/vurdering-av-praksis/" w:history="1">
            <w:r w:rsidRPr="001F3BB1">
              <w:rPr>
                <w:rStyle w:val="Hyperkobling"/>
                <w:rFonts w:ascii="Calibri Light" w:eastAsiaTheme="majorEastAsia" w:hAnsi="Calibri Light" w:cs="Calibri Light"/>
                <w:b w:val="0"/>
                <w:bCs/>
                <w:kern w:val="28"/>
                <w:sz w:val="20"/>
                <w:szCs w:val="20"/>
              </w:rPr>
              <w:t>vurdering av praksis - HVL</w:t>
            </w:r>
          </w:hyperlink>
        </w:p>
      </w:sdtContent>
    </w:sdt>
    <w:p w14:paraId="50CF07C2" w14:textId="0A62AB21" w:rsidR="00E55786" w:rsidRPr="00C672B4" w:rsidRDefault="00E55786" w:rsidP="00E55786">
      <w:pPr>
        <w:spacing w:line="240" w:lineRule="auto"/>
        <w:jc w:val="center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10016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402"/>
        <w:gridCol w:w="4062"/>
      </w:tblGrid>
      <w:tr w:rsidR="001F3BB1" w:rsidRPr="00C672B4" w14:paraId="76DF1522" w14:textId="77777777">
        <w:trPr>
          <w:trHeight w:val="794"/>
        </w:trPr>
        <w:tc>
          <w:tcPr>
            <w:tcW w:w="10016" w:type="dxa"/>
            <w:gridSpan w:val="3"/>
          </w:tcPr>
          <w:p w14:paraId="6D1A6814" w14:textId="7E8A1710" w:rsidR="001F3BB1" w:rsidRPr="00C672B4" w:rsidRDefault="001F3BB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</w:t>
            </w:r>
            <w:r w:rsidR="00F2500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amn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og student</w:t>
            </w: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nummer:</w:t>
            </w:r>
          </w:p>
          <w:p w14:paraId="6821E1C4" w14:textId="2917AC58" w:rsidR="001F3BB1" w:rsidRPr="00C672B4" w:rsidRDefault="001F3BB1" w:rsidP="001F3BB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</w:tr>
      <w:tr w:rsidR="00BE5701" w:rsidRPr="00C672B4" w14:paraId="292F2384" w14:textId="77777777" w:rsidTr="00F25009">
        <w:trPr>
          <w:trHeight w:val="794"/>
        </w:trPr>
        <w:tc>
          <w:tcPr>
            <w:tcW w:w="255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73ABFFF" w14:textId="77777777" w:rsidR="00BE5701" w:rsidRPr="00C672B4" w:rsidRDefault="00BE570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53E48336" w14:textId="77777777" w:rsidR="00BE5701" w:rsidRPr="00C672B4" w:rsidRDefault="00BE570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(GLU1-7 eller GLU5-10)</w:t>
            </w:r>
          </w:p>
        </w:tc>
        <w:tc>
          <w:tcPr>
            <w:tcW w:w="340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008A85D7" w14:textId="2E368137" w:rsidR="00BE5701" w:rsidRPr="00C672B4" w:rsidRDefault="00BE570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Studieår</w:t>
            </w:r>
            <w:r w:rsidR="001F3BB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ved HVL</w:t>
            </w: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: </w:t>
            </w:r>
          </w:p>
          <w:p w14:paraId="5D3D26B3" w14:textId="0D605CA0" w:rsidR="00BE5701" w:rsidRPr="00C672B4" w:rsidRDefault="00BE5701" w:rsidP="12FE1E5E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406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0E029792" w14:textId="77777777" w:rsidR="00BE5701" w:rsidRPr="00C672B4" w:rsidRDefault="00BE570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Campus: </w:t>
            </w:r>
          </w:p>
          <w:p w14:paraId="147D6241" w14:textId="77777777" w:rsidR="00BE5701" w:rsidRPr="00C672B4" w:rsidRDefault="00BE570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(Bergen, Sogndal eller Stord)</w:t>
            </w:r>
          </w:p>
        </w:tc>
      </w:tr>
      <w:tr w:rsidR="00BE5701" w:rsidRPr="00C672B4" w14:paraId="330F9B02" w14:textId="77777777" w:rsidTr="00F25009">
        <w:trPr>
          <w:trHeight w:val="794"/>
        </w:trPr>
        <w:tc>
          <w:tcPr>
            <w:tcW w:w="2552" w:type="dxa"/>
          </w:tcPr>
          <w:p w14:paraId="3047C7FC" w14:textId="65F49189" w:rsidR="00BE5701" w:rsidRPr="00C672B4" w:rsidRDefault="00654F3B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Namn praksislærar:</w:t>
            </w:r>
          </w:p>
        </w:tc>
        <w:tc>
          <w:tcPr>
            <w:tcW w:w="3402" w:type="dxa"/>
          </w:tcPr>
          <w:p w14:paraId="4CCFC9E4" w14:textId="384F8ABB" w:rsidR="00BE5701" w:rsidRPr="00C672B4" w:rsidRDefault="00BE570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Praksissk</w:t>
            </w:r>
            <w:r w:rsidR="00654F3B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u</w:t>
            </w:r>
            <w:r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le:</w:t>
            </w:r>
          </w:p>
          <w:p w14:paraId="5A810445" w14:textId="77777777" w:rsidR="00BE5701" w:rsidRPr="00C672B4" w:rsidRDefault="00BE570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4062" w:type="dxa"/>
          </w:tcPr>
          <w:p w14:paraId="228DC01B" w14:textId="4C4B8A34" w:rsidR="00BE5701" w:rsidRPr="00C672B4" w:rsidRDefault="00970C5B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Klasse</w:t>
            </w:r>
            <w:r w:rsidR="00BE5701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trinn studenten har undervist på: </w:t>
            </w:r>
          </w:p>
        </w:tc>
      </w:tr>
      <w:bookmarkEnd w:id="1"/>
    </w:tbl>
    <w:p w14:paraId="24EE6728" w14:textId="77777777" w:rsidR="00420A8F" w:rsidRPr="00C672B4" w:rsidRDefault="00420A8F" w:rsidP="00D76EE3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</w:p>
    <w:tbl>
      <w:tblPr>
        <w:tblW w:w="10060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420A8F" w:rsidRPr="00C672B4" w14:paraId="10BB5D2D" w14:textId="77777777" w:rsidTr="00420A8F">
        <w:trPr>
          <w:trHeight w:val="1073"/>
        </w:trPr>
        <w:tc>
          <w:tcPr>
            <w:tcW w:w="878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2BBCDEBA" w14:textId="21BF6027" w:rsidR="00420A8F" w:rsidRPr="00C672B4" w:rsidRDefault="00420A8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C672B4">
              <w:rPr>
                <w:rFonts w:ascii="Calibri Light" w:hAnsi="Calibri Light" w:cs="Calibri Light"/>
                <w:color w:val="008A8F"/>
                <w:lang w:eastAsia="nb-NO"/>
              </w:rPr>
              <w:t>Student har fått varsel om fare for ikk</w:t>
            </w:r>
            <w:r w:rsidR="0032631D" w:rsidRPr="00C672B4">
              <w:rPr>
                <w:rFonts w:ascii="Calibri Light" w:hAnsi="Calibri Light" w:cs="Calibri Light"/>
                <w:color w:val="008A8F"/>
                <w:lang w:eastAsia="nb-NO"/>
              </w:rPr>
              <w:t>j</w:t>
            </w:r>
            <w:r w:rsidRPr="00C672B4">
              <w:rPr>
                <w:rFonts w:ascii="Calibri Light" w:hAnsi="Calibri Light" w:cs="Calibri Light"/>
                <w:color w:val="008A8F"/>
                <w:lang w:eastAsia="nb-NO"/>
              </w:rPr>
              <w:t xml:space="preserve">e bestått praksis:                                               </w:t>
            </w:r>
          </w:p>
          <w:p w14:paraId="07B93D3F" w14:textId="008F5DA6" w:rsidR="00420A8F" w:rsidRPr="00C672B4" w:rsidRDefault="00420A8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Dersom </w:t>
            </w:r>
            <w:r w:rsidR="00905FD9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praksislærar</w:t>
            </w: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er usikker på om studenten vil kunne oppnå mål</w:t>
            </w:r>
            <w:r w:rsidR="00905FD9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</w:t>
            </w:r>
            <w:r w:rsidR="00B84B50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praksis</w:t>
            </w: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perioden, skal skjema for</w:t>
            </w:r>
            <w:r w:rsidRPr="001F3BB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</w:t>
            </w:r>
            <w:r w:rsidR="00970C5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«V</w:t>
            </w:r>
            <w:r w:rsidRPr="001F3BB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arsel om fare for ikk</w:t>
            </w:r>
            <w:r w:rsidR="00905FD9" w:rsidRPr="001F3BB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1F3BB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bestått praksis</w:t>
            </w:r>
            <w:r w:rsidR="00970C5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»</w:t>
            </w: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fyll</w:t>
            </w:r>
            <w:r w:rsidR="00905FD9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ast</w:t>
            </w: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ut og presenter</w:t>
            </w:r>
            <w:r w:rsidR="00E96257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ast</w:t>
            </w: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studenten</w:t>
            </w:r>
            <w:r w:rsidR="00D302BD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</w:t>
            </w:r>
            <w:r w:rsidR="00D302BD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se</w:t>
            </w:r>
            <w:r w:rsidR="00E96257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i</w:t>
            </w:r>
            <w:r w:rsidR="00D302BD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n</w:t>
            </w:r>
            <w:r w:rsidR="00E96257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="00D302BD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st halvve</w:t>
            </w:r>
            <w:r w:rsidR="00E96257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g</w:t>
            </w:r>
            <w:r w:rsidR="00D302BD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 i praksisperioden</w:t>
            </w: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.</w:t>
            </w:r>
            <w:r w:rsidR="00C56706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Praksislær</w:t>
            </w:r>
            <w:r w:rsidR="00D9712F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="00C56706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r kontakt</w:t>
            </w:r>
            <w:r w:rsidR="00D9712F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="00C56706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r profesjons</w:t>
            </w:r>
            <w:r w:rsidR="00D9712F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rettleiar</w:t>
            </w:r>
            <w:r w:rsidR="00C56706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og praksiskoordinator</w:t>
            </w:r>
            <w:r w:rsidR="00F1204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ved HVL</w:t>
            </w:r>
            <w:r w:rsidR="00C56706"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1276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86F4BC9" w14:textId="77777777" w:rsidR="00420A8F" w:rsidRPr="00C672B4" w:rsidRDefault="00420A8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C672B4">
              <w:rPr>
                <w:rFonts w:ascii="Calibri Light" w:hAnsi="Calibri Light" w:cs="Calibri Light"/>
                <w:color w:val="008A8F"/>
                <w:sz w:val="20"/>
                <w:szCs w:val="20"/>
                <w:lang w:eastAsia="nb-NO"/>
              </w:rPr>
              <w:t>Ja eller nei:</w:t>
            </w:r>
          </w:p>
        </w:tc>
      </w:tr>
    </w:tbl>
    <w:p w14:paraId="7EF24430" w14:textId="77777777" w:rsidR="00420A8F" w:rsidRPr="00C672B4" w:rsidRDefault="00420A8F" w:rsidP="00420A8F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p w14:paraId="553EE8FE" w14:textId="407B52DA" w:rsidR="003F1754" w:rsidRPr="00C672B4" w:rsidRDefault="003F1754" w:rsidP="003F175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 tillegg til vurdering etter læringsutbytteformulering</w:t>
      </w:r>
      <w:r w:rsidR="0032631D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ne skal det også gj</w:t>
      </w:r>
      <w:r w:rsidR="0032631D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era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hyperlink r:id="rId12">
        <w:r w:rsidRPr="00C672B4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</w:t>
        </w:r>
        <w:r w:rsidR="005345A2" w:rsidRPr="00C672B4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672B4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nde skikk</w:t>
        </w:r>
        <w:r w:rsidR="005345A2" w:rsidRPr="00C672B4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672B4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vurdering</w:t>
        </w:r>
      </w:hyperlink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970C5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gjennom heile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utdanning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 Dersom studenten ikk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består praksis skal HVL og praksisst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 sam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vurdere om det er grunnlag for å sende tvil om skikk</w:t>
      </w:r>
      <w:r w:rsidR="005345A2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aheit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skikk</w:t>
      </w:r>
      <w:r w:rsidR="008B7E9A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ansvarl</w:t>
      </w:r>
      <w:r w:rsidR="008B7E9A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 ved HVL.</w:t>
      </w:r>
    </w:p>
    <w:p w14:paraId="66650995" w14:textId="77777777" w:rsidR="00970C5B" w:rsidRDefault="00970C5B" w:rsidP="00420A8F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06CFC003" w14:textId="738338F6" w:rsidR="00420A8F" w:rsidRPr="00C672B4" w:rsidRDefault="00420A8F" w:rsidP="00420A8F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</w:t>
      </w:r>
      <w:r w:rsidR="00A028BF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n </w:t>
      </w:r>
      <w:r w:rsidRPr="00970C5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student ikk</w:t>
      </w:r>
      <w:r w:rsidR="00A028BF" w:rsidRPr="00970C5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970C5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møter i praksis eller avbryt praksisperioden,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sender praksislær</w:t>
      </w:r>
      <w:r w:rsidR="00A028BF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r side 1 </w:t>
      </w:r>
      <w:r w:rsidR="00970C5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av </w:t>
      </w:r>
      <w:r w:rsidR="00970C5B" w:rsidRPr="00A46A1D">
        <w:rPr>
          <w:rFonts w:ascii="Calibri Light" w:eastAsia="Times New Roman" w:hAnsi="Calibri Light" w:cs="Calibri Light"/>
          <w:bCs/>
          <w:color w:val="auto"/>
          <w:sz w:val="20"/>
          <w:szCs w:val="20"/>
          <w:lang w:eastAsia="nb-NO"/>
        </w:rPr>
        <w:t>sluttvurdering</w:t>
      </w:r>
      <w:r w:rsidR="00D06202" w:rsidRPr="00A46A1D">
        <w:rPr>
          <w:rFonts w:ascii="Calibri Light" w:eastAsia="Times New Roman" w:hAnsi="Calibri Light" w:cs="Calibri Light"/>
          <w:bCs/>
          <w:color w:val="auto"/>
          <w:sz w:val="20"/>
          <w:szCs w:val="20"/>
          <w:lang w:eastAsia="nb-NO"/>
        </w:rPr>
        <w:t>s</w:t>
      </w:r>
      <w:r w:rsidR="00970C5B" w:rsidRPr="00A46A1D">
        <w:rPr>
          <w:rFonts w:ascii="Calibri Light" w:eastAsia="Times New Roman" w:hAnsi="Calibri Light" w:cs="Calibri Light"/>
          <w:bCs/>
          <w:color w:val="auto"/>
          <w:sz w:val="20"/>
          <w:szCs w:val="20"/>
          <w:lang w:eastAsia="nb-NO"/>
        </w:rPr>
        <w:t>skjema</w:t>
      </w:r>
      <w:r w:rsidR="00970C5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 w:rsidR="00B15171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til HVL via Praksisportalen så snart som </w:t>
      </w:r>
      <w:r w:rsidR="00A028BF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mogeleg</w:t>
      </w:r>
      <w:r w:rsidR="00B15171" w:rsidRPr="00C672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</w:p>
    <w:p w14:paraId="17267D39" w14:textId="77777777" w:rsidR="00420A8F" w:rsidRPr="00C672B4" w:rsidRDefault="00420A8F" w:rsidP="00D76EE3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</w:p>
    <w:p w14:paraId="03481B42" w14:textId="77777777" w:rsidR="00AA6730" w:rsidRPr="00C672B4" w:rsidRDefault="00AA6730" w:rsidP="00D76EE3">
      <w:pPr>
        <w:tabs>
          <w:tab w:val="left" w:pos="2865"/>
        </w:tabs>
        <w:spacing w:line="240" w:lineRule="auto"/>
        <w:rPr>
          <w:rStyle w:val="normaltextrun"/>
          <w:rFonts w:ascii="Calibri Light" w:hAnsi="Calibri Light" w:cs="Calibri Light"/>
          <w:b w:val="0"/>
          <w:bCs/>
          <w:sz w:val="20"/>
          <w:szCs w:val="20"/>
          <w:shd w:val="clear" w:color="auto" w:fill="FFFF00"/>
        </w:rPr>
      </w:pPr>
    </w:p>
    <w:p w14:paraId="2F6DEBB1" w14:textId="68C99A44" w:rsidR="00BE2D9F" w:rsidRPr="00970C5B" w:rsidRDefault="00A04F98" w:rsidP="00D76EE3">
      <w:pPr>
        <w:tabs>
          <w:tab w:val="left" w:pos="2865"/>
        </w:tabs>
        <w:spacing w:line="240" w:lineRule="auto"/>
        <w:rPr>
          <w:rStyle w:val="normaltextrun"/>
        </w:rPr>
      </w:pPr>
      <w:r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</w:t>
      </w:r>
      <w:r w:rsidR="00A028BF"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d: ____________</w:t>
      </w:r>
      <w:r w:rsidR="00970C5B">
        <w:t xml:space="preserve">    </w:t>
      </w:r>
      <w:r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Dato: ____________</w:t>
      </w:r>
      <w:r w:rsidR="00970C5B">
        <w:t xml:space="preserve">   </w:t>
      </w:r>
      <w:r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Praksislær</w:t>
      </w:r>
      <w:r w:rsidR="00642949"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ar si</w:t>
      </w:r>
      <w:r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="00B15171"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underskrift:_</w:t>
      </w:r>
      <w:r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______________________</w:t>
      </w:r>
    </w:p>
    <w:p w14:paraId="07223423" w14:textId="77777777" w:rsidR="00BE2D9F" w:rsidRPr="00C672B4" w:rsidRDefault="00BE2D9F" w:rsidP="00D76EE3">
      <w:pPr>
        <w:tabs>
          <w:tab w:val="left" w:pos="2865"/>
        </w:tabs>
        <w:spacing w:line="240" w:lineRule="auto"/>
        <w:rPr>
          <w:rStyle w:val="normaltextrun"/>
          <w:rFonts w:ascii="Calibri Light" w:hAnsi="Calibri Light" w:cs="Calibri Light"/>
          <w:b w:val="0"/>
          <w:bCs/>
          <w:sz w:val="20"/>
          <w:szCs w:val="20"/>
          <w:shd w:val="clear" w:color="auto" w:fill="FFFF00"/>
        </w:rPr>
      </w:pPr>
    </w:p>
    <w:p w14:paraId="61DE27D2" w14:textId="77777777" w:rsidR="00970C5B" w:rsidRDefault="00970C5B" w:rsidP="00970C5B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6634A2FE" w14:textId="1930028A" w:rsidR="00970C5B" w:rsidRDefault="00970C5B" w:rsidP="00970C5B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C672B4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frå student:</w:t>
      </w:r>
    </w:p>
    <w:p w14:paraId="3E0EF8B8" w14:textId="77777777" w:rsidR="00A46A1D" w:rsidRPr="00C672B4" w:rsidRDefault="00A46A1D" w:rsidP="00970C5B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0C5DD726" w14:textId="77777777" w:rsidR="00970C5B" w:rsidRPr="00C672B4" w:rsidRDefault="00970C5B" w:rsidP="00970C5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C672B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Eg har lese undervegsvurderinga og er kjent med innhaldet. </w:t>
      </w:r>
    </w:p>
    <w:p w14:paraId="07137D5D" w14:textId="77777777" w:rsidR="00970C5B" w:rsidRPr="00C672B4" w:rsidRDefault="00970C5B" w:rsidP="00970C5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11BD00E0" w14:textId="77777777" w:rsidR="00970C5B" w:rsidRPr="00C672B4" w:rsidRDefault="00970C5B" w:rsidP="00970C5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1AD74BAC" w14:textId="77777777" w:rsidR="00970C5B" w:rsidRPr="00970C5B" w:rsidRDefault="00970C5B" w:rsidP="00970C5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</w:pPr>
      <w:r w:rsidRPr="00970C5B"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  <w:t>Studenten si underskrift: __________________________________________</w:t>
      </w:r>
    </w:p>
    <w:p w14:paraId="224CDFB6" w14:textId="56ECCA53" w:rsidR="00CD44E0" w:rsidRPr="00970C5B" w:rsidRDefault="00CD44E0" w:rsidP="12FE1E5E">
      <w:pPr>
        <w:rPr>
          <w:rFonts w:ascii="Calibri Light" w:eastAsia="Times New Roman" w:hAnsi="Calibri Light" w:cs="Calibri Light"/>
          <w:b w:val="0"/>
          <w:color w:val="FF0000"/>
          <w:sz w:val="24"/>
          <w:szCs w:val="24"/>
          <w:lang w:val="nb-NO" w:eastAsia="nb-NO"/>
        </w:rPr>
      </w:pPr>
    </w:p>
    <w:p w14:paraId="796ECFF0" w14:textId="77777777" w:rsidR="00CD44E0" w:rsidRPr="00970C5B" w:rsidRDefault="00CD44E0" w:rsidP="00BA1A7F">
      <w:pPr>
        <w:rPr>
          <w:rFonts w:ascii="Calibri Light" w:eastAsia="Times New Roman" w:hAnsi="Calibri Light" w:cs="Calibri Light"/>
          <w:b w:val="0"/>
          <w:color w:val="FF0000"/>
          <w:sz w:val="24"/>
          <w:szCs w:val="24"/>
          <w:lang w:val="nb-NO" w:eastAsia="nb-NO"/>
        </w:rPr>
      </w:pPr>
    </w:p>
    <w:p w14:paraId="0C7F9B99" w14:textId="2869E86F" w:rsidR="00E74118" w:rsidRPr="00970C5B" w:rsidRDefault="00E74118" w:rsidP="00E74118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b-NO" w:eastAsia="nb-NO"/>
        </w:rPr>
      </w:pPr>
      <w:r w:rsidRPr="00970C5B"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b-NO" w:eastAsia="nb-NO"/>
        </w:rPr>
        <w:lastRenderedPageBreak/>
        <w:t>Foreløpig vurdering av praksis:</w:t>
      </w:r>
    </w:p>
    <w:p w14:paraId="1680E6EB" w14:textId="2EE63AF4" w:rsidR="00E74118" w:rsidRDefault="00E74118" w:rsidP="3C970E57">
      <w:pPr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</w:pPr>
      <w:r w:rsidRPr="00D06202">
        <w:rPr>
          <w:rStyle w:val="normaltextrun"/>
          <w:rFonts w:ascii="Calibri Light" w:hAnsi="Calibri Light" w:cs="Calibri Light"/>
          <w:b w:val="0"/>
          <w:color w:val="auto"/>
          <w:sz w:val="22"/>
          <w:shd w:val="clear" w:color="auto" w:fill="FFFFFF"/>
          <w:lang w:val="nb-NO"/>
        </w:rPr>
        <w:t xml:space="preserve">Studentane skal få ei foreløpig vurdering etter læringsutbytteformuleringane i emneplanen for praksis for aktuelt studieår, sjå </w:t>
      </w:r>
      <w:hyperlink r:id="rId13" w:anchor="emneplanar:~:text=Emneplanar%20GLU%201.%2D7.trinn,10.trinn%2C%20studie%C3%A5ret%202022%2D2023" w:history="1">
        <w:r w:rsidRPr="00D06202">
          <w:rPr>
            <w:rStyle w:val="normaltextrun"/>
            <w:rFonts w:ascii="Calibri Light" w:hAnsi="Calibri Light" w:cs="Calibri Light"/>
            <w:b w:val="0"/>
            <w:color w:val="auto"/>
            <w:sz w:val="22"/>
            <w:u w:val="single"/>
            <w:shd w:val="clear" w:color="auto" w:fill="FFFFFF"/>
            <w:lang w:val="nb-NO"/>
          </w:rPr>
          <w:t>hvl.no/praksis</w:t>
        </w:r>
      </w:hyperlink>
      <w:r w:rsidRPr="00D06202">
        <w:rPr>
          <w:rStyle w:val="normaltextrun"/>
          <w:rFonts w:ascii="Calibri Light" w:hAnsi="Calibri Light" w:cs="Calibri Light"/>
          <w:b w:val="0"/>
          <w:color w:val="auto"/>
          <w:sz w:val="22"/>
          <w:u w:val="single"/>
          <w:shd w:val="clear" w:color="auto" w:fill="FFFFFF"/>
          <w:lang w:val="nb-NO"/>
        </w:rPr>
        <w:t xml:space="preserve">. </w:t>
      </w:r>
      <w:r w:rsidR="455B5F08" w:rsidRPr="00D06202">
        <w:rPr>
          <w:rStyle w:val="normaltextrun"/>
          <w:rFonts w:ascii="Calibri Light" w:hAnsi="Calibri Light" w:cs="Calibri Light"/>
          <w:b w:val="0"/>
          <w:color w:val="auto"/>
          <w:sz w:val="22"/>
          <w:u w:val="single"/>
          <w:shd w:val="clear" w:color="auto" w:fill="FFFFFF"/>
          <w:lang w:val="nb-NO"/>
        </w:rPr>
        <w:t xml:space="preserve"> </w:t>
      </w:r>
      <w:r w:rsidR="455B5F08" w:rsidRPr="00D06202">
        <w:rPr>
          <w:rStyle w:val="normaltextrun"/>
          <w:rFonts w:ascii="Calibri Light" w:eastAsia="Calibri Light" w:hAnsi="Calibri Light" w:cs="Calibri Light"/>
          <w:b w:val="0"/>
          <w:color w:val="auto"/>
          <w:sz w:val="22"/>
          <w:lang w:val="nb-NO"/>
        </w:rPr>
        <w:t>Du må bruke læringsutbytte</w:t>
      </w:r>
      <w:r w:rsidR="1A652FD0" w:rsidRPr="00D06202">
        <w:rPr>
          <w:rStyle w:val="normaltextrun"/>
          <w:rFonts w:ascii="Calibri Light" w:eastAsia="Calibri Light" w:hAnsi="Calibri Light" w:cs="Calibri Light"/>
          <w:b w:val="0"/>
          <w:color w:val="auto"/>
          <w:sz w:val="22"/>
          <w:lang w:val="nb-NO"/>
        </w:rPr>
        <w:t>formuleringane</w:t>
      </w:r>
      <w:r w:rsidR="455B5F08" w:rsidRPr="00D06202">
        <w:rPr>
          <w:rStyle w:val="normaltextrun"/>
          <w:rFonts w:ascii="Calibri Light" w:eastAsia="Calibri Light" w:hAnsi="Calibri Light" w:cs="Calibri Light"/>
          <w:b w:val="0"/>
          <w:color w:val="auto"/>
          <w:sz w:val="22"/>
          <w:lang w:val="nb-NO"/>
        </w:rPr>
        <w:t xml:space="preserve"> i emneplanen når du fyller ut underve</w:t>
      </w:r>
      <w:r w:rsidR="00241984" w:rsidRPr="00D06202">
        <w:rPr>
          <w:rStyle w:val="normaltextrun"/>
          <w:rFonts w:ascii="Calibri Light" w:eastAsia="Calibri Light" w:hAnsi="Calibri Light" w:cs="Calibri Light"/>
          <w:b w:val="0"/>
          <w:color w:val="auto"/>
          <w:sz w:val="22"/>
          <w:lang w:val="nb-NO"/>
        </w:rPr>
        <w:t>g</w:t>
      </w:r>
      <w:r w:rsidR="455B5F08" w:rsidRPr="00D06202">
        <w:rPr>
          <w:rStyle w:val="normaltextrun"/>
          <w:rFonts w:ascii="Calibri Light" w:eastAsia="Calibri Light" w:hAnsi="Calibri Light" w:cs="Calibri Light"/>
          <w:b w:val="0"/>
          <w:color w:val="auto"/>
          <w:sz w:val="22"/>
          <w:lang w:val="nb-NO"/>
        </w:rPr>
        <w:t>svurdering</w:t>
      </w:r>
      <w:r w:rsidR="003A5C34" w:rsidRPr="00D06202">
        <w:rPr>
          <w:rStyle w:val="normaltextrun"/>
          <w:rFonts w:ascii="Calibri Light" w:eastAsia="Calibri Light" w:hAnsi="Calibri Light" w:cs="Calibri Light"/>
          <w:b w:val="0"/>
          <w:color w:val="auto"/>
          <w:sz w:val="22"/>
          <w:lang w:val="nb-NO"/>
        </w:rPr>
        <w:t>a</w:t>
      </w:r>
      <w:r w:rsidR="455B5F08" w:rsidRPr="00D06202">
        <w:rPr>
          <w:rStyle w:val="normaltextrun"/>
          <w:rFonts w:ascii="Calibri Light" w:eastAsia="Calibri Light" w:hAnsi="Calibri Light" w:cs="Calibri Light"/>
          <w:b w:val="0"/>
          <w:color w:val="auto"/>
          <w:sz w:val="22"/>
          <w:lang w:val="nb-NO"/>
        </w:rPr>
        <w:t xml:space="preserve">. </w:t>
      </w:r>
      <w:r w:rsidR="455B5F08" w:rsidRPr="3C970E5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 xml:space="preserve">Du kan bruke dokumentet </w:t>
      </w:r>
      <w:hyperlink r:id="rId14" w:history="1">
        <w:r w:rsidR="00377628" w:rsidRPr="00377628">
          <w:rPr>
            <w:rFonts w:ascii="Calibri Light" w:hAnsi="Calibri Light" w:cs="Calibri Light"/>
            <w:b w:val="0"/>
            <w:color w:val="3592CF" w:themeColor="hyperlink"/>
            <w:sz w:val="22"/>
            <w:u w:val="single"/>
          </w:rPr>
          <w:t>læringsutbytteformulering</w:t>
        </w:r>
        <w:r w:rsidR="00377628">
          <w:rPr>
            <w:rFonts w:ascii="Calibri Light" w:hAnsi="Calibri Light" w:cs="Calibri Light"/>
            <w:b w:val="0"/>
            <w:color w:val="3592CF" w:themeColor="hyperlink"/>
            <w:sz w:val="22"/>
            <w:u w:val="single"/>
          </w:rPr>
          <w:t>a</w:t>
        </w:r>
        <w:r w:rsidR="00377628" w:rsidRPr="00377628">
          <w:rPr>
            <w:rFonts w:ascii="Calibri Light" w:hAnsi="Calibri Light" w:cs="Calibri Light"/>
            <w:b w:val="0"/>
            <w:color w:val="3592CF" w:themeColor="hyperlink"/>
            <w:sz w:val="22"/>
            <w:u w:val="single"/>
          </w:rPr>
          <w:t>r med konkretisering</w:t>
        </w:r>
        <w:r w:rsidR="00377628">
          <w:rPr>
            <w:rFonts w:ascii="Calibri Light" w:hAnsi="Calibri Light" w:cs="Calibri Light"/>
            <w:b w:val="0"/>
            <w:color w:val="3592CF" w:themeColor="hyperlink"/>
            <w:sz w:val="22"/>
            <w:u w:val="single"/>
          </w:rPr>
          <w:t>a</w:t>
        </w:r>
        <w:r w:rsidR="00377628" w:rsidRPr="00377628">
          <w:rPr>
            <w:rFonts w:ascii="Calibri Light" w:hAnsi="Calibri Light" w:cs="Calibri Light"/>
            <w:b w:val="0"/>
            <w:color w:val="3592CF" w:themeColor="hyperlink"/>
            <w:sz w:val="22"/>
            <w:u w:val="single"/>
          </w:rPr>
          <w:t>r</w:t>
        </w:r>
      </w:hyperlink>
      <w:r w:rsidR="00377628" w:rsidRPr="00377628">
        <w:rPr>
          <w:rFonts w:ascii="Calibri Light" w:hAnsi="Calibri Light" w:cs="Calibri Light"/>
          <w:b w:val="0"/>
          <w:color w:val="auto"/>
          <w:sz w:val="22"/>
        </w:rPr>
        <w:t xml:space="preserve"> </w:t>
      </w:r>
      <w:r w:rsidR="455B5F08" w:rsidRPr="3C970E5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til hjelp.</w:t>
      </w:r>
    </w:p>
    <w:p w14:paraId="03D3D28A" w14:textId="77777777" w:rsidR="00970C5B" w:rsidRPr="00C672B4" w:rsidRDefault="00970C5B" w:rsidP="12FE1E5E">
      <w:pPr>
        <w:rPr>
          <w:rFonts w:ascii="Calibri Light" w:eastAsia="Calibri Light" w:hAnsi="Calibri Light" w:cs="Calibri Light"/>
          <w:sz w:val="22"/>
        </w:rPr>
      </w:pPr>
    </w:p>
    <w:tbl>
      <w:tblPr>
        <w:tblW w:w="1002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23"/>
      </w:tblGrid>
      <w:tr w:rsidR="00E74118" w:rsidRPr="00C672B4" w14:paraId="0AEEA4FE" w14:textId="77777777" w:rsidTr="3C970E57">
        <w:trPr>
          <w:trHeight w:val="469"/>
        </w:trPr>
        <w:tc>
          <w:tcPr>
            <w:tcW w:w="10023" w:type="dxa"/>
          </w:tcPr>
          <w:p w14:paraId="6A2790E6" w14:textId="48AF2131" w:rsidR="00E74118" w:rsidRPr="00C672B4" w:rsidRDefault="00E74118" w:rsidP="12FE1E5E">
            <w:pPr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 sine kunnskapar</w:t>
            </w:r>
            <w:r w:rsidR="5327A109" w:rsidRPr="00C672B4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, ferdigheiter og generelle kompetanse</w:t>
            </w:r>
            <w:r w:rsidRPr="00C672B4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:</w:t>
            </w:r>
          </w:p>
        </w:tc>
      </w:tr>
      <w:tr w:rsidR="00E74118" w:rsidRPr="00C672B4" w14:paraId="5B7B544E" w14:textId="77777777" w:rsidTr="3C970E57">
        <w:trPr>
          <w:trHeight w:val="1871"/>
        </w:trPr>
        <w:tc>
          <w:tcPr>
            <w:tcW w:w="10023" w:type="dxa"/>
          </w:tcPr>
          <w:p w14:paraId="003C6B29" w14:textId="0CB54899" w:rsidR="00E74118" w:rsidRPr="00C672B4" w:rsidRDefault="005C593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</w:t>
            </w:r>
            <w:r w:rsidR="00E74118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tudenten sine styrk</w:t>
            </w:r>
            <w:r w:rsidR="0027210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ar</w:t>
            </w:r>
            <w:r w:rsidR="00E74118" w:rsidRPr="00C672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:</w:t>
            </w:r>
          </w:p>
          <w:p w14:paraId="48594C75" w14:textId="01862B50" w:rsidR="00E74118" w:rsidRPr="00C672B4" w:rsidRDefault="00E74118" w:rsidP="12FE1E5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588ED4C7" w14:textId="4A2420F6" w:rsidR="00220469" w:rsidRPr="00C672B4" w:rsidRDefault="00220469" w:rsidP="3C970E5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77F080EE" w14:textId="77777777" w:rsidR="00220469" w:rsidRPr="00C672B4" w:rsidRDefault="002204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03F03AC" w14:textId="77777777" w:rsidR="00220469" w:rsidRPr="00C672B4" w:rsidRDefault="002204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D5A1A60" w14:textId="77777777" w:rsidR="00220469" w:rsidRPr="00C672B4" w:rsidRDefault="002204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BA45A95" w14:textId="4BC888A0" w:rsidR="00220469" w:rsidRPr="00C672B4" w:rsidRDefault="00220469" w:rsidP="3C970E5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01F889B1" w14:textId="77777777" w:rsidR="00220469" w:rsidRPr="00C672B4" w:rsidRDefault="002204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8E7B0EE" w14:textId="77777777" w:rsidR="00220469" w:rsidRPr="00C672B4" w:rsidRDefault="002204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E74118" w:rsidRPr="00C672B4" w14:paraId="27C7FE30" w14:textId="77777777" w:rsidTr="3C970E57">
        <w:trPr>
          <w:trHeight w:val="1871"/>
        </w:trPr>
        <w:tc>
          <w:tcPr>
            <w:tcW w:w="10023" w:type="dxa"/>
          </w:tcPr>
          <w:p w14:paraId="2402500B" w14:textId="4FA06D23" w:rsidR="00E74118" w:rsidRPr="00C672B4" w:rsidRDefault="00E7411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bør særleg arbeide vidare med:</w:t>
            </w:r>
          </w:p>
          <w:p w14:paraId="3ED03193" w14:textId="77777777" w:rsidR="00E74118" w:rsidRPr="00C672B4" w:rsidRDefault="00E7411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4CC944E8" w14:textId="4B02430D" w:rsidR="00220469" w:rsidRPr="00C672B4" w:rsidRDefault="00220469" w:rsidP="3C970E5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2BD82C3E" w14:textId="77777777" w:rsidR="00220469" w:rsidRPr="00C672B4" w:rsidRDefault="00220469" w:rsidP="12FE1E5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138F2EA7" w14:textId="77777777" w:rsidR="00220469" w:rsidRPr="00C672B4" w:rsidRDefault="00220469" w:rsidP="12FE1E5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737390BB" w14:textId="77777777" w:rsidR="00220469" w:rsidRPr="00C672B4" w:rsidRDefault="00220469" w:rsidP="12FE1E5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76E94E75" w14:textId="77777777" w:rsidR="00220469" w:rsidRPr="00C672B4" w:rsidRDefault="00220469" w:rsidP="12FE1E5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4C2DAC53" w14:textId="77777777" w:rsidR="00220469" w:rsidRPr="00C672B4" w:rsidRDefault="00220469" w:rsidP="12FE1E5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255E2541" w14:textId="22B17253" w:rsidR="00220469" w:rsidRPr="00C672B4" w:rsidRDefault="00220469" w:rsidP="12FE1E5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5E7A72C" w14:textId="0A362402" w:rsidR="00E74118" w:rsidRPr="00C672B4" w:rsidRDefault="00E74118" w:rsidP="12FE1E5E">
      <w:pPr>
        <w:spacing w:after="200" w:line="240" w:lineRule="auto"/>
        <w:ind w:right="849"/>
        <w:rPr>
          <w:rFonts w:ascii="Calibri Light" w:eastAsia="Times New Roman" w:hAnsi="Calibri Light" w:cs="Calibri Light"/>
          <w:b w:val="0"/>
          <w:color w:val="61B7BA"/>
          <w:lang w:eastAsia="nb-NO"/>
        </w:rPr>
      </w:pPr>
    </w:p>
    <w:p w14:paraId="0B5F8E20" w14:textId="77777777" w:rsidR="00D46033" w:rsidRPr="00C672B4" w:rsidRDefault="00D46033" w:rsidP="12FE1E5E">
      <w:pPr>
        <w:spacing w:line="240" w:lineRule="auto"/>
        <w:textAlignment w:val="baseline"/>
        <w:rPr>
          <w:rFonts w:ascii="Segoe UI" w:eastAsia="Times New Roman" w:hAnsi="Segoe UI" w:cs="Segoe UI"/>
          <w:color w:val="082A75"/>
          <w:sz w:val="18"/>
          <w:szCs w:val="18"/>
          <w:lang w:eastAsia="nb-NO"/>
        </w:rPr>
      </w:pPr>
    </w:p>
    <w:tbl>
      <w:tblPr>
        <w:tblW w:w="10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8"/>
      </w:tblGrid>
      <w:tr w:rsidR="00E74118" w:rsidRPr="00C672B4" w14:paraId="2B8CF58B" w14:textId="77777777" w:rsidTr="3C970E57">
        <w:trPr>
          <w:trHeight w:val="300"/>
        </w:trPr>
        <w:tc>
          <w:tcPr>
            <w:tcW w:w="10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F9C53" w14:textId="5BB4488D" w:rsidR="00E74118" w:rsidRPr="00C672B4" w:rsidRDefault="660E37EF" w:rsidP="3C970E5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 w:val="0"/>
                <w:color w:val="012639"/>
                <w:sz w:val="24"/>
                <w:szCs w:val="24"/>
                <w:lang w:eastAsia="nb-NO"/>
              </w:rPr>
            </w:pPr>
            <w:r w:rsidRPr="3C970E57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Studentens vilje og evne til</w:t>
            </w:r>
            <w:r w:rsidR="00A61DDA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 xml:space="preserve"> å</w:t>
            </w:r>
            <w:r w:rsidRPr="3C970E57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:</w:t>
            </w:r>
            <w:r w:rsidR="00E74118" w:rsidRPr="3C970E57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 </w:t>
            </w:r>
          </w:p>
        </w:tc>
      </w:tr>
      <w:tr w:rsidR="00E74118" w:rsidRPr="00C672B4" w14:paraId="74E71FB4" w14:textId="77777777" w:rsidTr="00A61DDA">
        <w:trPr>
          <w:trHeight w:val="435"/>
        </w:trPr>
        <w:tc>
          <w:tcPr>
            <w:tcW w:w="10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00838" w14:textId="26EE9F08" w:rsidR="39B7C2FA" w:rsidRDefault="39B7C2FA" w:rsidP="00A61DDA">
            <w:pPr>
              <w:pStyle w:val="Overskrift3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  <w:r w:rsidRPr="00D06202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Planlegge og leie læringsprosessar</w:t>
            </w:r>
            <w:r w:rsidR="00A61DDA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:</w:t>
            </w:r>
          </w:p>
          <w:p w14:paraId="6E69CE9E" w14:textId="77777777" w:rsidR="008C56D4" w:rsidRPr="008C56D4" w:rsidRDefault="008C56D4" w:rsidP="008C56D4"/>
          <w:p w14:paraId="6FF3BEAF" w14:textId="77777777" w:rsidR="00E74118" w:rsidRPr="00C672B4" w:rsidRDefault="00E74118" w:rsidP="00A61DD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82A75"/>
                <w:sz w:val="24"/>
                <w:szCs w:val="24"/>
                <w:lang w:eastAsia="nb-NO"/>
              </w:rPr>
            </w:pPr>
            <w:r w:rsidRPr="00C672B4">
              <w:rPr>
                <w:rFonts w:ascii="Calibri Light" w:eastAsia="Times New Roman" w:hAnsi="Calibri Light" w:cs="Calibri Light"/>
                <w:bCs/>
                <w:color w:val="auto"/>
                <w:sz w:val="20"/>
                <w:szCs w:val="20"/>
                <w:lang w:eastAsia="nb-NO"/>
              </w:rPr>
              <w:t> </w:t>
            </w:r>
          </w:p>
        </w:tc>
      </w:tr>
      <w:tr w:rsidR="00A61DDA" w:rsidRPr="00C672B4" w14:paraId="1A80B7E7" w14:textId="77777777" w:rsidTr="00A61DDA">
        <w:trPr>
          <w:trHeight w:val="435"/>
        </w:trPr>
        <w:tc>
          <w:tcPr>
            <w:tcW w:w="10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2AD0" w14:textId="2B57C302" w:rsidR="00A61DDA" w:rsidRPr="00A61DDA" w:rsidRDefault="00A61DDA" w:rsidP="00A61DDA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Cs/>
                <w:color w:val="242424"/>
                <w:sz w:val="20"/>
                <w:szCs w:val="20"/>
              </w:rPr>
            </w:pPr>
            <w:r w:rsidRPr="00A61DDA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Vise omsorg og ta ansvar som rollemodell</w:t>
            </w:r>
            <w:r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:</w:t>
            </w:r>
          </w:p>
          <w:p w14:paraId="66ACDAF4" w14:textId="77777777" w:rsidR="00A61DDA" w:rsidRDefault="00A61DDA" w:rsidP="00A61DDA">
            <w:pPr>
              <w:pStyle w:val="Overskrift3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09ABAFB7" w14:textId="77777777" w:rsidR="008C56D4" w:rsidRPr="008C56D4" w:rsidRDefault="008C56D4" w:rsidP="008C56D4"/>
        </w:tc>
      </w:tr>
      <w:tr w:rsidR="00A61DDA" w:rsidRPr="00C672B4" w14:paraId="64F23D05" w14:textId="77777777" w:rsidTr="00A61DDA">
        <w:trPr>
          <w:trHeight w:val="435"/>
        </w:trPr>
        <w:tc>
          <w:tcPr>
            <w:tcW w:w="10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26F41" w14:textId="60E0FA0B" w:rsidR="00A61DDA" w:rsidRPr="00A61DDA" w:rsidRDefault="00A61DDA" w:rsidP="00A61DDA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Cs/>
                <w:color w:val="242424"/>
                <w:sz w:val="20"/>
                <w:szCs w:val="20"/>
              </w:rPr>
            </w:pPr>
            <w:r w:rsidRPr="00A61DDA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Kommunisere og samarbeide med praksislærar/kollegaer/elevar</w:t>
            </w:r>
            <w:r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:</w:t>
            </w:r>
          </w:p>
          <w:p w14:paraId="343E17EC" w14:textId="77777777" w:rsidR="00A61DDA" w:rsidRDefault="00A61DDA" w:rsidP="00A61DDA">
            <w:pPr>
              <w:pStyle w:val="Overskrift3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571BEA24" w14:textId="77777777" w:rsidR="008C56D4" w:rsidRPr="008C56D4" w:rsidRDefault="008C56D4" w:rsidP="008C56D4"/>
        </w:tc>
      </w:tr>
      <w:tr w:rsidR="00A61DDA" w:rsidRPr="00C672B4" w14:paraId="11FE8213" w14:textId="77777777" w:rsidTr="00A61DDA">
        <w:trPr>
          <w:trHeight w:val="435"/>
        </w:trPr>
        <w:tc>
          <w:tcPr>
            <w:tcW w:w="10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C15F" w14:textId="31E55B6D" w:rsidR="00A61DDA" w:rsidRPr="00A61DDA" w:rsidRDefault="00A61DDA" w:rsidP="00A61DDA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Cs/>
                <w:color w:val="242424"/>
                <w:sz w:val="20"/>
                <w:szCs w:val="20"/>
              </w:rPr>
            </w:pPr>
            <w:r w:rsidRPr="00A61DDA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Vere førebudd til rettleiingssamtalar og vise sjølvinnsikt og endringsvilje</w:t>
            </w:r>
            <w:r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:</w:t>
            </w:r>
          </w:p>
          <w:p w14:paraId="28A2E20B" w14:textId="77777777" w:rsidR="00A61DDA" w:rsidRDefault="00A61DDA" w:rsidP="00A61DDA">
            <w:pPr>
              <w:pStyle w:val="Overskrift3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3C1BCFC5" w14:textId="77777777" w:rsidR="008C56D4" w:rsidRPr="008C56D4" w:rsidRDefault="008C56D4" w:rsidP="008C56D4"/>
        </w:tc>
      </w:tr>
      <w:tr w:rsidR="00A61DDA" w:rsidRPr="00C672B4" w14:paraId="446E1C5E" w14:textId="77777777" w:rsidTr="00A61DDA">
        <w:trPr>
          <w:trHeight w:val="435"/>
        </w:trPr>
        <w:tc>
          <w:tcPr>
            <w:tcW w:w="10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5C7D" w14:textId="46F13FDC" w:rsidR="00A61DDA" w:rsidRPr="00A61DDA" w:rsidRDefault="00A61DDA" w:rsidP="00A61DDA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  <w:r w:rsidRPr="00A61DDA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Jobbe målretta for å oppnå læringsutbytteformuleringane</w:t>
            </w:r>
            <w:r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:</w:t>
            </w:r>
          </w:p>
          <w:p w14:paraId="58067218" w14:textId="77777777" w:rsidR="00A61DDA" w:rsidRDefault="00A61DDA" w:rsidP="00A61DDA">
            <w:pPr>
              <w:pStyle w:val="Overskrift3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6BD0CDA5" w14:textId="77777777" w:rsidR="008C56D4" w:rsidRPr="008C56D4" w:rsidRDefault="008C56D4" w:rsidP="008C56D4"/>
        </w:tc>
      </w:tr>
    </w:tbl>
    <w:p w14:paraId="3D65643D" w14:textId="3896CE92" w:rsidR="0086660A" w:rsidRPr="00A54AD1" w:rsidRDefault="0086660A" w:rsidP="008C56D4">
      <w:pP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sectPr w:rsidR="0086660A" w:rsidRPr="00A54AD1" w:rsidSect="00AB02A7">
      <w:headerReference w:type="default" r:id="rId15"/>
      <w:footerReference w:type="default" r:id="rId16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FA58" w14:textId="77777777" w:rsidR="00036CA2" w:rsidRPr="00C672B4" w:rsidRDefault="00036CA2">
      <w:r w:rsidRPr="00C672B4">
        <w:separator/>
      </w:r>
    </w:p>
    <w:p w14:paraId="310CD943" w14:textId="77777777" w:rsidR="00036CA2" w:rsidRPr="00C672B4" w:rsidRDefault="00036CA2"/>
  </w:endnote>
  <w:endnote w:type="continuationSeparator" w:id="0">
    <w:p w14:paraId="3C4BE51F" w14:textId="77777777" w:rsidR="00036CA2" w:rsidRPr="00C672B4" w:rsidRDefault="00036CA2">
      <w:r w:rsidRPr="00C672B4">
        <w:continuationSeparator/>
      </w:r>
    </w:p>
    <w:p w14:paraId="46A197C0" w14:textId="77777777" w:rsidR="00036CA2" w:rsidRPr="00C672B4" w:rsidRDefault="00036CA2"/>
  </w:endnote>
  <w:endnote w:type="continuationNotice" w:id="1">
    <w:p w14:paraId="0FCC94D3" w14:textId="77777777" w:rsidR="00036CA2" w:rsidRPr="00C672B4" w:rsidRDefault="00036C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5979" w14:textId="590499A6" w:rsidR="12FE1E5E" w:rsidRPr="00C672B4" w:rsidRDefault="12FE1E5E" w:rsidP="12FE1E5E">
    <w:pPr>
      <w:pStyle w:val="Bunntekst"/>
      <w:jc w:val="right"/>
    </w:pPr>
    <w:r w:rsidRPr="00C672B4">
      <w:fldChar w:fldCharType="begin"/>
    </w:r>
    <w:r w:rsidRPr="00C672B4">
      <w:instrText>PAGE</w:instrText>
    </w:r>
    <w:r w:rsidRPr="00C672B4">
      <w:fldChar w:fldCharType="separate"/>
    </w:r>
    <w:r w:rsidR="00B30639" w:rsidRPr="00C672B4">
      <w:t>1</w:t>
    </w:r>
    <w:r w:rsidRPr="00C672B4">
      <w:fldChar w:fldCharType="end"/>
    </w:r>
  </w:p>
  <w:p w14:paraId="5F35EBDC" w14:textId="6A74DD08" w:rsidR="00DB0E2F" w:rsidRPr="00C672B4" w:rsidRDefault="00DB0E2F" w:rsidP="12FE1E5E">
    <w:pPr>
      <w:pStyle w:val="Bunntekst"/>
      <w:jc w:val="center"/>
      <w:rPr>
        <w:b w:val="0"/>
        <w:color w:val="008A8F"/>
      </w:rPr>
    </w:pPr>
  </w:p>
  <w:p w14:paraId="0BAE5C04" w14:textId="77777777" w:rsidR="00DB0E2F" w:rsidRPr="00C672B4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211F" w14:textId="77777777" w:rsidR="00036CA2" w:rsidRPr="00C672B4" w:rsidRDefault="00036CA2">
      <w:r w:rsidRPr="00C672B4">
        <w:separator/>
      </w:r>
    </w:p>
    <w:p w14:paraId="493E82B2" w14:textId="77777777" w:rsidR="00036CA2" w:rsidRPr="00C672B4" w:rsidRDefault="00036CA2"/>
  </w:footnote>
  <w:footnote w:type="continuationSeparator" w:id="0">
    <w:p w14:paraId="7B1D95AA" w14:textId="77777777" w:rsidR="00036CA2" w:rsidRPr="00C672B4" w:rsidRDefault="00036CA2">
      <w:r w:rsidRPr="00C672B4">
        <w:continuationSeparator/>
      </w:r>
    </w:p>
    <w:p w14:paraId="39038A07" w14:textId="77777777" w:rsidR="00036CA2" w:rsidRPr="00C672B4" w:rsidRDefault="00036CA2"/>
  </w:footnote>
  <w:footnote w:type="continuationNotice" w:id="1">
    <w:p w14:paraId="54743A9A" w14:textId="77777777" w:rsidR="00036CA2" w:rsidRPr="00C672B4" w:rsidRDefault="00036C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C672B4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C672B4" w14:paraId="217AAD9B" w14:textId="77777777" w:rsidTr="29201E9B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6"/>
            <w:right w:val="nil"/>
          </w:tcBorders>
        </w:tcPr>
        <w:p w14:paraId="113BD325" w14:textId="26A69EC9" w:rsidR="00780CF1" w:rsidRPr="00C672B4" w:rsidRDefault="00BD16EE" w:rsidP="007B7829">
          <w:pPr>
            <w:pStyle w:val="Topptekst"/>
            <w:jc w:val="right"/>
            <w:rPr>
              <w:rFonts w:ascii="Calibri Light" w:hAnsi="Calibri Light" w:cs="Calibri Light"/>
              <w:b w:val="0"/>
              <w:color w:val="008A8F"/>
              <w:sz w:val="20"/>
              <w:szCs w:val="20"/>
            </w:rPr>
          </w:pPr>
          <w:r w:rsidRPr="00C672B4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29201E9B" w:rsidRPr="00C672B4">
            <w:rPr>
              <w:rFonts w:ascii="Calibri Light" w:hAnsi="Calibri Light" w:cs="Calibri Light"/>
              <w:b w:val="0"/>
              <w:color w:val="008A8F"/>
              <w:sz w:val="22"/>
              <w:lang w:eastAsia="nb-NO"/>
            </w:rPr>
            <w:t>Underve</w:t>
          </w:r>
          <w:r w:rsidR="0046478D" w:rsidRPr="00C672B4">
            <w:rPr>
              <w:rFonts w:ascii="Calibri Light" w:hAnsi="Calibri Light" w:cs="Calibri Light"/>
              <w:b w:val="0"/>
              <w:color w:val="008A8F"/>
              <w:sz w:val="22"/>
              <w:lang w:eastAsia="nb-NO"/>
            </w:rPr>
            <w:t>gs</w:t>
          </w:r>
          <w:r w:rsidR="29201E9B" w:rsidRPr="00C672B4">
            <w:rPr>
              <w:rFonts w:ascii="Calibri Light" w:hAnsi="Calibri Light" w:cs="Calibri Light"/>
              <w:b w:val="0"/>
              <w:color w:val="008A8F"/>
              <w:sz w:val="22"/>
              <w:lang w:eastAsia="nb-NO"/>
            </w:rPr>
            <w:t>vurdering av praksis</w:t>
          </w:r>
          <w:r w:rsidR="007B7829" w:rsidRPr="00C672B4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29201E9B" w:rsidRPr="00C672B4">
            <w:rPr>
              <w:rFonts w:ascii="Calibri Light" w:hAnsi="Calibri Light"/>
              <w:b w:val="0"/>
              <w:color w:val="008A8F"/>
              <w:sz w:val="20"/>
              <w:szCs w:val="20"/>
            </w:rPr>
            <w:t>Grunnsk</w:t>
          </w:r>
          <w:r w:rsidR="0046478D" w:rsidRPr="00C672B4">
            <w:rPr>
              <w:rFonts w:ascii="Calibri Light" w:hAnsi="Calibri Light"/>
              <w:b w:val="0"/>
              <w:color w:val="008A8F"/>
              <w:sz w:val="20"/>
              <w:szCs w:val="20"/>
            </w:rPr>
            <w:t>u</w:t>
          </w:r>
          <w:r w:rsidR="29201E9B" w:rsidRPr="00C672B4">
            <w:rPr>
              <w:rFonts w:ascii="Calibri Light" w:hAnsi="Calibri Light"/>
              <w:b w:val="0"/>
              <w:color w:val="008A8F"/>
              <w:sz w:val="20"/>
              <w:szCs w:val="20"/>
            </w:rPr>
            <w:t>lelær</w:t>
          </w:r>
          <w:r w:rsidR="0046478D" w:rsidRPr="00C672B4">
            <w:rPr>
              <w:rFonts w:ascii="Calibri Light" w:hAnsi="Calibri Light"/>
              <w:b w:val="0"/>
              <w:color w:val="008A8F"/>
              <w:sz w:val="20"/>
              <w:szCs w:val="20"/>
            </w:rPr>
            <w:t>a</w:t>
          </w:r>
          <w:r w:rsidR="29201E9B" w:rsidRPr="00C672B4">
            <w:rPr>
              <w:rFonts w:ascii="Calibri Light" w:hAnsi="Calibri Light"/>
              <w:b w:val="0"/>
              <w:color w:val="008A8F"/>
              <w:sz w:val="20"/>
              <w:szCs w:val="20"/>
            </w:rPr>
            <w:t>rutdanning</w:t>
          </w:r>
          <w:r w:rsidR="0046478D" w:rsidRPr="00C672B4">
            <w:rPr>
              <w:rFonts w:ascii="Calibri Light" w:hAnsi="Calibri Light"/>
              <w:b w:val="0"/>
              <w:color w:val="008A8F"/>
              <w:sz w:val="20"/>
              <w:szCs w:val="20"/>
            </w:rPr>
            <w:t>a</w:t>
          </w:r>
          <w:r w:rsidR="00780CF1" w:rsidRPr="00C672B4">
            <w:rPr>
              <w:rFonts w:ascii="Calibri Light" w:hAnsi="Calibri Light" w:cs="Calibri Light"/>
              <w:b w:val="0"/>
              <w:color w:val="008A8F"/>
              <w:sz w:val="20"/>
              <w:szCs w:val="20"/>
            </w:rPr>
            <w:t xml:space="preserve"> </w:t>
          </w:r>
        </w:p>
        <w:p w14:paraId="7DCC5156" w14:textId="2AC2E0EE" w:rsidR="00395FB9" w:rsidRPr="00C672B4" w:rsidRDefault="29201E9B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C672B4">
            <w:rPr>
              <w:rFonts w:ascii="Calibri Light" w:hAnsi="Calibri Light"/>
              <w:b w:val="0"/>
              <w:color w:val="008A8F"/>
              <w:sz w:val="20"/>
              <w:szCs w:val="20"/>
            </w:rPr>
            <w:t xml:space="preserve"> 1.-7. trinn og 5.-10. trinn</w:t>
          </w:r>
        </w:p>
        <w:p w14:paraId="25434A00" w14:textId="1A38AD76" w:rsidR="00340B27" w:rsidRPr="00C672B4" w:rsidRDefault="00340B27" w:rsidP="007B7829">
          <w:pPr>
            <w:pStyle w:val="Topptekst"/>
            <w:jc w:val="right"/>
            <w:rPr>
              <w:b w:val="0"/>
              <w:color w:val="006C73"/>
            </w:rPr>
          </w:pPr>
        </w:p>
      </w:tc>
    </w:tr>
  </w:tbl>
  <w:p w14:paraId="3C062C75" w14:textId="22D16C6F" w:rsidR="00395FB9" w:rsidRPr="00C672B4" w:rsidRDefault="00395FB9" w:rsidP="00F470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20CA0"/>
    <w:multiLevelType w:val="multilevel"/>
    <w:tmpl w:val="EE9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6A39F9"/>
    <w:multiLevelType w:val="hybridMultilevel"/>
    <w:tmpl w:val="66E256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046BA"/>
    <w:multiLevelType w:val="multilevel"/>
    <w:tmpl w:val="30EADDA8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2F31ABF"/>
    <w:multiLevelType w:val="hybridMultilevel"/>
    <w:tmpl w:val="AC20D4F8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65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583476">
    <w:abstractNumId w:val="0"/>
  </w:num>
  <w:num w:numId="3" w16cid:durableId="451288568">
    <w:abstractNumId w:val="1"/>
  </w:num>
  <w:num w:numId="4" w16cid:durableId="2053580559">
    <w:abstractNumId w:val="5"/>
  </w:num>
  <w:num w:numId="5" w16cid:durableId="1409302048">
    <w:abstractNumId w:val="3"/>
  </w:num>
  <w:num w:numId="6" w16cid:durableId="1565605006">
    <w:abstractNumId w:val="6"/>
  </w:num>
  <w:num w:numId="7" w16cid:durableId="1220943475">
    <w:abstractNumId w:val="2"/>
  </w:num>
  <w:num w:numId="8" w16cid:durableId="1478375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500"/>
    <w:rsid w:val="00011D7D"/>
    <w:rsid w:val="0001548A"/>
    <w:rsid w:val="00021C67"/>
    <w:rsid w:val="0002482E"/>
    <w:rsid w:val="00025017"/>
    <w:rsid w:val="00027041"/>
    <w:rsid w:val="00036CA2"/>
    <w:rsid w:val="00050324"/>
    <w:rsid w:val="00054D64"/>
    <w:rsid w:val="00065E46"/>
    <w:rsid w:val="00077E8D"/>
    <w:rsid w:val="00080995"/>
    <w:rsid w:val="00083EEA"/>
    <w:rsid w:val="000A0150"/>
    <w:rsid w:val="000A01BE"/>
    <w:rsid w:val="000A6E76"/>
    <w:rsid w:val="000A7350"/>
    <w:rsid w:val="000B3229"/>
    <w:rsid w:val="000D41C0"/>
    <w:rsid w:val="000E63C9"/>
    <w:rsid w:val="000F165B"/>
    <w:rsid w:val="00105E79"/>
    <w:rsid w:val="00113627"/>
    <w:rsid w:val="001179D1"/>
    <w:rsid w:val="00117B97"/>
    <w:rsid w:val="00130E9D"/>
    <w:rsid w:val="00147E8A"/>
    <w:rsid w:val="00150A6D"/>
    <w:rsid w:val="001551D7"/>
    <w:rsid w:val="00160E77"/>
    <w:rsid w:val="00161EAB"/>
    <w:rsid w:val="001659DA"/>
    <w:rsid w:val="0018543D"/>
    <w:rsid w:val="00185B35"/>
    <w:rsid w:val="001A36E6"/>
    <w:rsid w:val="001A450B"/>
    <w:rsid w:val="001B6BB9"/>
    <w:rsid w:val="001C2169"/>
    <w:rsid w:val="001C51EC"/>
    <w:rsid w:val="001D04FA"/>
    <w:rsid w:val="001F2BC8"/>
    <w:rsid w:val="001F3BB1"/>
    <w:rsid w:val="001F5285"/>
    <w:rsid w:val="001F5F6B"/>
    <w:rsid w:val="001F5FA1"/>
    <w:rsid w:val="00220469"/>
    <w:rsid w:val="00236732"/>
    <w:rsid w:val="00237771"/>
    <w:rsid w:val="002401C2"/>
    <w:rsid w:val="00241984"/>
    <w:rsid w:val="00243EBC"/>
    <w:rsid w:val="00246A35"/>
    <w:rsid w:val="0027210A"/>
    <w:rsid w:val="00284348"/>
    <w:rsid w:val="002B2EEC"/>
    <w:rsid w:val="002C75E8"/>
    <w:rsid w:val="002D4748"/>
    <w:rsid w:val="002D4B62"/>
    <w:rsid w:val="002F1172"/>
    <w:rsid w:val="002F51F5"/>
    <w:rsid w:val="003072DC"/>
    <w:rsid w:val="003101BC"/>
    <w:rsid w:val="00312137"/>
    <w:rsid w:val="0032631D"/>
    <w:rsid w:val="00326A37"/>
    <w:rsid w:val="00330359"/>
    <w:rsid w:val="0033762F"/>
    <w:rsid w:val="00340B27"/>
    <w:rsid w:val="0035350A"/>
    <w:rsid w:val="0035375D"/>
    <w:rsid w:val="00354D09"/>
    <w:rsid w:val="00360494"/>
    <w:rsid w:val="00366C7E"/>
    <w:rsid w:val="00377628"/>
    <w:rsid w:val="00381726"/>
    <w:rsid w:val="00384EA3"/>
    <w:rsid w:val="00395FB9"/>
    <w:rsid w:val="003A39A1"/>
    <w:rsid w:val="003A3A60"/>
    <w:rsid w:val="003A5C34"/>
    <w:rsid w:val="003B7EB2"/>
    <w:rsid w:val="003C2191"/>
    <w:rsid w:val="003D3863"/>
    <w:rsid w:val="003F1754"/>
    <w:rsid w:val="00400392"/>
    <w:rsid w:val="004041C0"/>
    <w:rsid w:val="004110DE"/>
    <w:rsid w:val="00412CE1"/>
    <w:rsid w:val="00414CDC"/>
    <w:rsid w:val="00420A8F"/>
    <w:rsid w:val="004333EA"/>
    <w:rsid w:val="0044085A"/>
    <w:rsid w:val="0044193F"/>
    <w:rsid w:val="00447BB9"/>
    <w:rsid w:val="0046478D"/>
    <w:rsid w:val="004737E3"/>
    <w:rsid w:val="00497EC2"/>
    <w:rsid w:val="004A4C9B"/>
    <w:rsid w:val="004B0446"/>
    <w:rsid w:val="004B21A5"/>
    <w:rsid w:val="004B45E5"/>
    <w:rsid w:val="004C5726"/>
    <w:rsid w:val="004E4488"/>
    <w:rsid w:val="004F04DB"/>
    <w:rsid w:val="00500E5F"/>
    <w:rsid w:val="005037F0"/>
    <w:rsid w:val="00516A86"/>
    <w:rsid w:val="005275F6"/>
    <w:rsid w:val="005338A8"/>
    <w:rsid w:val="005345A2"/>
    <w:rsid w:val="00552CC6"/>
    <w:rsid w:val="00553448"/>
    <w:rsid w:val="005620FA"/>
    <w:rsid w:val="00572102"/>
    <w:rsid w:val="00572EA8"/>
    <w:rsid w:val="00573766"/>
    <w:rsid w:val="00573DD8"/>
    <w:rsid w:val="005946E2"/>
    <w:rsid w:val="005A3C9F"/>
    <w:rsid w:val="005A56C2"/>
    <w:rsid w:val="005C3EB8"/>
    <w:rsid w:val="005C593D"/>
    <w:rsid w:val="005F0194"/>
    <w:rsid w:val="005F0A03"/>
    <w:rsid w:val="005F12E2"/>
    <w:rsid w:val="005F1BB0"/>
    <w:rsid w:val="005F64A5"/>
    <w:rsid w:val="00600C6C"/>
    <w:rsid w:val="0063514E"/>
    <w:rsid w:val="00642949"/>
    <w:rsid w:val="00644778"/>
    <w:rsid w:val="00654F3B"/>
    <w:rsid w:val="00654FA9"/>
    <w:rsid w:val="00656C4D"/>
    <w:rsid w:val="00660170"/>
    <w:rsid w:val="006643CE"/>
    <w:rsid w:val="006729B6"/>
    <w:rsid w:val="006916DD"/>
    <w:rsid w:val="006A0FE5"/>
    <w:rsid w:val="006B1642"/>
    <w:rsid w:val="006B2120"/>
    <w:rsid w:val="006C34C2"/>
    <w:rsid w:val="006C3820"/>
    <w:rsid w:val="006D166A"/>
    <w:rsid w:val="006E30E8"/>
    <w:rsid w:val="006E5716"/>
    <w:rsid w:val="006F00B4"/>
    <w:rsid w:val="006F1D56"/>
    <w:rsid w:val="00702477"/>
    <w:rsid w:val="007030DB"/>
    <w:rsid w:val="00716269"/>
    <w:rsid w:val="007302B3"/>
    <w:rsid w:val="00730733"/>
    <w:rsid w:val="00730E3A"/>
    <w:rsid w:val="00736AAF"/>
    <w:rsid w:val="00743CBC"/>
    <w:rsid w:val="007450C0"/>
    <w:rsid w:val="00747BCD"/>
    <w:rsid w:val="00765B2A"/>
    <w:rsid w:val="00777480"/>
    <w:rsid w:val="00780A10"/>
    <w:rsid w:val="00780CF1"/>
    <w:rsid w:val="00783A34"/>
    <w:rsid w:val="007B7829"/>
    <w:rsid w:val="007C6B52"/>
    <w:rsid w:val="007C6C58"/>
    <w:rsid w:val="007D16C5"/>
    <w:rsid w:val="007D7091"/>
    <w:rsid w:val="007E6E45"/>
    <w:rsid w:val="00831E70"/>
    <w:rsid w:val="00862FE4"/>
    <w:rsid w:val="0086389A"/>
    <w:rsid w:val="00865310"/>
    <w:rsid w:val="008661CA"/>
    <w:rsid w:val="0086660A"/>
    <w:rsid w:val="0087184F"/>
    <w:rsid w:val="0087605E"/>
    <w:rsid w:val="008978FA"/>
    <w:rsid w:val="008A76F6"/>
    <w:rsid w:val="008B1FEE"/>
    <w:rsid w:val="008B276C"/>
    <w:rsid w:val="008B6789"/>
    <w:rsid w:val="008B7E9A"/>
    <w:rsid w:val="008C5353"/>
    <w:rsid w:val="008C56D4"/>
    <w:rsid w:val="008E1448"/>
    <w:rsid w:val="008E5B74"/>
    <w:rsid w:val="008F0BCF"/>
    <w:rsid w:val="008F2641"/>
    <w:rsid w:val="008F3996"/>
    <w:rsid w:val="008F78F9"/>
    <w:rsid w:val="00903C32"/>
    <w:rsid w:val="00905FD9"/>
    <w:rsid w:val="00916B16"/>
    <w:rsid w:val="009173B9"/>
    <w:rsid w:val="00923832"/>
    <w:rsid w:val="00926950"/>
    <w:rsid w:val="0093335D"/>
    <w:rsid w:val="0093613E"/>
    <w:rsid w:val="00943026"/>
    <w:rsid w:val="009635F4"/>
    <w:rsid w:val="00966B81"/>
    <w:rsid w:val="00970C5B"/>
    <w:rsid w:val="0097306E"/>
    <w:rsid w:val="00973266"/>
    <w:rsid w:val="00977FAF"/>
    <w:rsid w:val="009923E5"/>
    <w:rsid w:val="009A14DC"/>
    <w:rsid w:val="009A3430"/>
    <w:rsid w:val="009C1C64"/>
    <w:rsid w:val="009C7720"/>
    <w:rsid w:val="009D1AC0"/>
    <w:rsid w:val="009F1222"/>
    <w:rsid w:val="00A028BF"/>
    <w:rsid w:val="00A04F98"/>
    <w:rsid w:val="00A12FAE"/>
    <w:rsid w:val="00A23AFA"/>
    <w:rsid w:val="00A31B3E"/>
    <w:rsid w:val="00A36E8C"/>
    <w:rsid w:val="00A36ED5"/>
    <w:rsid w:val="00A46A1D"/>
    <w:rsid w:val="00A47C61"/>
    <w:rsid w:val="00A507E0"/>
    <w:rsid w:val="00A532F3"/>
    <w:rsid w:val="00A54AD1"/>
    <w:rsid w:val="00A61DDA"/>
    <w:rsid w:val="00A6227F"/>
    <w:rsid w:val="00A73F88"/>
    <w:rsid w:val="00A74181"/>
    <w:rsid w:val="00A8489E"/>
    <w:rsid w:val="00AA56F0"/>
    <w:rsid w:val="00AA6730"/>
    <w:rsid w:val="00AB02A7"/>
    <w:rsid w:val="00AB24B9"/>
    <w:rsid w:val="00AC29F3"/>
    <w:rsid w:val="00AC2F68"/>
    <w:rsid w:val="00AC62A0"/>
    <w:rsid w:val="00AD3BD7"/>
    <w:rsid w:val="00AE4ACB"/>
    <w:rsid w:val="00AE52F3"/>
    <w:rsid w:val="00AF6B56"/>
    <w:rsid w:val="00B120ED"/>
    <w:rsid w:val="00B15171"/>
    <w:rsid w:val="00B231E5"/>
    <w:rsid w:val="00B23F8F"/>
    <w:rsid w:val="00B263A3"/>
    <w:rsid w:val="00B30639"/>
    <w:rsid w:val="00B4366E"/>
    <w:rsid w:val="00B51FCF"/>
    <w:rsid w:val="00B84B50"/>
    <w:rsid w:val="00B84E97"/>
    <w:rsid w:val="00B861B1"/>
    <w:rsid w:val="00B8C60A"/>
    <w:rsid w:val="00BA1A7F"/>
    <w:rsid w:val="00BD16EE"/>
    <w:rsid w:val="00BD4452"/>
    <w:rsid w:val="00BE2D9F"/>
    <w:rsid w:val="00BE5701"/>
    <w:rsid w:val="00BE624F"/>
    <w:rsid w:val="00BF1019"/>
    <w:rsid w:val="00C024B5"/>
    <w:rsid w:val="00C02B87"/>
    <w:rsid w:val="00C03412"/>
    <w:rsid w:val="00C3690F"/>
    <w:rsid w:val="00C4086D"/>
    <w:rsid w:val="00C41183"/>
    <w:rsid w:val="00C45167"/>
    <w:rsid w:val="00C56706"/>
    <w:rsid w:val="00C65244"/>
    <w:rsid w:val="00C672B4"/>
    <w:rsid w:val="00C71988"/>
    <w:rsid w:val="00C80102"/>
    <w:rsid w:val="00C85C9C"/>
    <w:rsid w:val="00C86A1E"/>
    <w:rsid w:val="00C93A04"/>
    <w:rsid w:val="00C95728"/>
    <w:rsid w:val="00CA1896"/>
    <w:rsid w:val="00CB5B28"/>
    <w:rsid w:val="00CC1965"/>
    <w:rsid w:val="00CC4A7F"/>
    <w:rsid w:val="00CD44E0"/>
    <w:rsid w:val="00CE15D1"/>
    <w:rsid w:val="00CF5371"/>
    <w:rsid w:val="00D0323A"/>
    <w:rsid w:val="00D0559F"/>
    <w:rsid w:val="00D06202"/>
    <w:rsid w:val="00D077E9"/>
    <w:rsid w:val="00D2600E"/>
    <w:rsid w:val="00D2782E"/>
    <w:rsid w:val="00D302BD"/>
    <w:rsid w:val="00D355DD"/>
    <w:rsid w:val="00D42CB7"/>
    <w:rsid w:val="00D46033"/>
    <w:rsid w:val="00D46519"/>
    <w:rsid w:val="00D47873"/>
    <w:rsid w:val="00D5413D"/>
    <w:rsid w:val="00D570A9"/>
    <w:rsid w:val="00D70D02"/>
    <w:rsid w:val="00D7253D"/>
    <w:rsid w:val="00D76EE3"/>
    <w:rsid w:val="00D770C7"/>
    <w:rsid w:val="00D86945"/>
    <w:rsid w:val="00D90290"/>
    <w:rsid w:val="00D91211"/>
    <w:rsid w:val="00D9712F"/>
    <w:rsid w:val="00DB0E2F"/>
    <w:rsid w:val="00DB4609"/>
    <w:rsid w:val="00DB72D2"/>
    <w:rsid w:val="00DD152F"/>
    <w:rsid w:val="00DE213F"/>
    <w:rsid w:val="00DE78D3"/>
    <w:rsid w:val="00DF027C"/>
    <w:rsid w:val="00E00A32"/>
    <w:rsid w:val="00E22ACD"/>
    <w:rsid w:val="00E262F9"/>
    <w:rsid w:val="00E50754"/>
    <w:rsid w:val="00E55786"/>
    <w:rsid w:val="00E620B0"/>
    <w:rsid w:val="00E62734"/>
    <w:rsid w:val="00E649E1"/>
    <w:rsid w:val="00E74118"/>
    <w:rsid w:val="00E74A74"/>
    <w:rsid w:val="00E81B40"/>
    <w:rsid w:val="00E91C05"/>
    <w:rsid w:val="00E949B6"/>
    <w:rsid w:val="00E96257"/>
    <w:rsid w:val="00EA6C5D"/>
    <w:rsid w:val="00EB04F9"/>
    <w:rsid w:val="00EC62F7"/>
    <w:rsid w:val="00ED01CF"/>
    <w:rsid w:val="00ED5F6E"/>
    <w:rsid w:val="00EF555B"/>
    <w:rsid w:val="00EF724D"/>
    <w:rsid w:val="00EF7CBF"/>
    <w:rsid w:val="00F027BB"/>
    <w:rsid w:val="00F10AEC"/>
    <w:rsid w:val="00F11DCF"/>
    <w:rsid w:val="00F1204B"/>
    <w:rsid w:val="00F162EA"/>
    <w:rsid w:val="00F25009"/>
    <w:rsid w:val="00F4480B"/>
    <w:rsid w:val="00F47056"/>
    <w:rsid w:val="00F47065"/>
    <w:rsid w:val="00F4773C"/>
    <w:rsid w:val="00F52D27"/>
    <w:rsid w:val="00F55A26"/>
    <w:rsid w:val="00F60BD8"/>
    <w:rsid w:val="00F77B46"/>
    <w:rsid w:val="00F83527"/>
    <w:rsid w:val="00F86E91"/>
    <w:rsid w:val="00FA06F3"/>
    <w:rsid w:val="00FA0867"/>
    <w:rsid w:val="00FA2FD1"/>
    <w:rsid w:val="00FA3E1A"/>
    <w:rsid w:val="00FA6144"/>
    <w:rsid w:val="00FB1A01"/>
    <w:rsid w:val="00FD557A"/>
    <w:rsid w:val="00FD583F"/>
    <w:rsid w:val="00FD7488"/>
    <w:rsid w:val="00FF16B4"/>
    <w:rsid w:val="01791905"/>
    <w:rsid w:val="07964B78"/>
    <w:rsid w:val="0C0C5DA6"/>
    <w:rsid w:val="10132294"/>
    <w:rsid w:val="12FE1E5E"/>
    <w:rsid w:val="13F010A8"/>
    <w:rsid w:val="1A652FD0"/>
    <w:rsid w:val="29201E9B"/>
    <w:rsid w:val="39B7C2FA"/>
    <w:rsid w:val="3C970E57"/>
    <w:rsid w:val="3E8B7626"/>
    <w:rsid w:val="42C9D8EB"/>
    <w:rsid w:val="455B5F08"/>
    <w:rsid w:val="4F62E099"/>
    <w:rsid w:val="5327A109"/>
    <w:rsid w:val="5BE8241F"/>
    <w:rsid w:val="5C59EE11"/>
    <w:rsid w:val="601584FB"/>
    <w:rsid w:val="609BB0DB"/>
    <w:rsid w:val="639782DA"/>
    <w:rsid w:val="64191D05"/>
    <w:rsid w:val="660E37EF"/>
    <w:rsid w:val="66FAC926"/>
    <w:rsid w:val="676A528B"/>
    <w:rsid w:val="68DF11B3"/>
    <w:rsid w:val="7538F609"/>
    <w:rsid w:val="7A6141AB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08039892-2DA6-49F6-8A14-4D272CAC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unhideWhenUsed/>
    <w:qFormat/>
    <w:rsid w:val="001136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5"/>
    <w:rsid w:val="00113627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F724D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F724D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7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1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3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05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4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8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4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praksis-i-grunnskolelarerutdanning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vl.no/student/skikkavurder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vurdering-av-praksi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contentassets/407c6904b81442d2ad49c957a8d4e21f/host26-laringsutbytteformuleringer-med-konkretisering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F4039C-E7C7-4116-A9F2-45D81EC4CE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5EB62-20CE-4A50-819B-3E7D908A7C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7EB337-A5CC-427A-A3CC-CD2D895DCA6C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4.xml><?xml version="1.0" encoding="utf-8"?>
<ds:datastoreItem xmlns:ds="http://schemas.openxmlformats.org/officeDocument/2006/customXml" ds:itemID="{2EEBF70D-33F7-4861-81F3-28163D63F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545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Links>
    <vt:vector size="18" baseType="variant">
      <vt:variant>
        <vt:i4>5</vt:i4>
      </vt:variant>
      <vt:variant>
        <vt:i4>6</vt:i4>
      </vt:variant>
      <vt:variant>
        <vt:i4>0</vt:i4>
      </vt:variant>
      <vt:variant>
        <vt:i4>5</vt:i4>
      </vt:variant>
      <vt:variant>
        <vt:lpwstr>https://www.hvl.no/student/praksis/praksis-for-flki/praksis-i-grunnskolelarerutdanninga/</vt:lpwstr>
      </vt:variant>
      <vt:variant>
        <vt:lpwstr>emneplanar:~:text=Emneplanar%20GLU%201.%2D7.trinn,10.trinn%2C%20studie%C3%A5ret%202022%2D2023</vt:lpwstr>
      </vt:variant>
      <vt:variant>
        <vt:i4>7733304</vt:i4>
      </vt:variant>
      <vt:variant>
        <vt:i4>3</vt:i4>
      </vt:variant>
      <vt:variant>
        <vt:i4>0</vt:i4>
      </vt:variant>
      <vt:variant>
        <vt:i4>5</vt:i4>
      </vt:variant>
      <vt:variant>
        <vt:lpwstr>https://www.hvl.no/student/skikkavurdering/</vt:lpwstr>
      </vt:variant>
      <vt:variant>
        <vt:lpwstr/>
      </vt:variant>
      <vt:variant>
        <vt:i4>1638466</vt:i4>
      </vt:variant>
      <vt:variant>
        <vt:i4>0</vt:i4>
      </vt:variant>
      <vt:variant>
        <vt:i4>0</vt:i4>
      </vt:variant>
      <vt:variant>
        <vt:i4>5</vt:i4>
      </vt:variant>
      <vt:variant>
        <vt:lpwstr>https://www.hvl.no/student/praksis/praksis-for-flki/vurdering-av-praksis/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Laila Elise Vindenes</cp:lastModifiedBy>
  <cp:revision>129</cp:revision>
  <cp:lastPrinted>2020-06-15T13:58:00Z</cp:lastPrinted>
  <dcterms:created xsi:type="dcterms:W3CDTF">2023-06-08T10:54:00Z</dcterms:created>
  <dcterms:modified xsi:type="dcterms:W3CDTF">2026-08-20T07:37:00Z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  <property fmtid="{D5CDD505-2E9C-101B-9397-08002B2CF9AE}" pid="5" name="_MarkAsFinal">
    <vt:bool>true</vt:bool>
  </property>
</Properties>
</file>