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9F38FA" w14:textId="31B30B1D" w:rsidR="00DE78D3" w:rsidRPr="00861DB8" w:rsidRDefault="009A3A4E" w:rsidP="522DAA36">
      <w:pPr>
        <w:tabs>
          <w:tab w:val="left" w:pos="6724"/>
        </w:tabs>
        <w:textAlignment w:val="baseline"/>
        <w:rPr>
          <w:rFonts w:ascii="Calibri" w:hAnsi="Calibri"/>
          <w:b w:val="0"/>
          <w:bCs w:val="0"/>
          <w:color w:val="70AD47"/>
          <w:sz w:val="22"/>
          <w:szCs w:val="22"/>
        </w:rPr>
      </w:pPr>
      <w:bookmarkStart w:id="0" w:name="_Toc30424669"/>
      <w:r w:rsidRPr="00861DB8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 xml:space="preserve">Vurdering av </w:t>
      </w:r>
      <w:r w:rsidR="00B93208" w:rsidRPr="00861DB8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ungdomssk</w:t>
      </w:r>
      <w:r w:rsidR="002C6CCB" w:rsidRPr="00861DB8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o</w:t>
      </w:r>
      <w:r w:rsidR="00B93208" w:rsidRPr="00861DB8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lepraksis h</w:t>
      </w:r>
      <w:r w:rsidR="00102599" w:rsidRPr="00861DB8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au</w:t>
      </w:r>
      <w:r w:rsidR="00B93208" w:rsidRPr="00861DB8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 xml:space="preserve">st </w:t>
      </w:r>
      <w:r w:rsidR="00E711B9" w:rsidRPr="00861DB8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3</w:t>
      </w:r>
      <w:r w:rsidR="00B93208" w:rsidRPr="00861DB8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 xml:space="preserve">. </w:t>
      </w:r>
      <w:r w:rsidRPr="00861DB8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 xml:space="preserve">studieår </w:t>
      </w:r>
      <w:r w:rsidR="00F14A62" w:rsidRPr="00861DB8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(P1)</w:t>
      </w:r>
    </w:p>
    <w:p w14:paraId="651A643F" w14:textId="646844DA" w:rsidR="00DE78D3" w:rsidRPr="00861DB8" w:rsidRDefault="00E72124" w:rsidP="522DAA36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32"/>
          <w:szCs w:val="32"/>
          <w:lang w:val="nn-NO"/>
        </w:rPr>
      </w:pPr>
      <w:r w:rsidRPr="00861DB8">
        <w:rPr>
          <w:rStyle w:val="Overskrift1Tegn"/>
          <w:rFonts w:ascii="Calibri Light" w:hAnsi="Calibri Light" w:cs="Calibri Light"/>
          <w:color w:val="006C73"/>
          <w:sz w:val="32"/>
          <w:szCs w:val="32"/>
          <w:lang w:val="nn-NO"/>
        </w:rPr>
        <w:t>Lær</w:t>
      </w:r>
      <w:r w:rsidR="00102599" w:rsidRPr="00861DB8">
        <w:rPr>
          <w:rStyle w:val="Overskrift1Tegn"/>
          <w:rFonts w:ascii="Calibri Light" w:hAnsi="Calibri Light" w:cs="Calibri Light"/>
          <w:color w:val="006C73"/>
          <w:sz w:val="32"/>
          <w:szCs w:val="32"/>
          <w:lang w:val="nn-NO"/>
        </w:rPr>
        <w:t>a</w:t>
      </w:r>
      <w:r w:rsidRPr="00861DB8">
        <w:rPr>
          <w:rStyle w:val="Overskrift1Tegn"/>
          <w:rFonts w:ascii="Calibri Light" w:hAnsi="Calibri Light" w:cs="Calibri Light"/>
          <w:color w:val="006C73"/>
          <w:sz w:val="32"/>
          <w:szCs w:val="32"/>
          <w:lang w:val="nn-NO"/>
        </w:rPr>
        <w:t>rutdanning i praktiske og estetiske fag for</w:t>
      </w:r>
      <w:r w:rsidR="005F6A91" w:rsidRPr="00861DB8">
        <w:rPr>
          <w:rStyle w:val="Overskrift1Tegn"/>
          <w:rFonts w:ascii="Calibri Light" w:hAnsi="Calibri Light" w:cs="Calibri Light"/>
          <w:color w:val="006C73"/>
          <w:sz w:val="32"/>
          <w:szCs w:val="32"/>
          <w:lang w:val="nn-NO"/>
        </w:rPr>
        <w:t xml:space="preserve"> trinn 1-13</w:t>
      </w:r>
    </w:p>
    <w:p w14:paraId="51649E7F" w14:textId="67B7124E" w:rsidR="009A3A4E" w:rsidRPr="00861DB8" w:rsidRDefault="009A3A4E" w:rsidP="522DAA36">
      <w:pPr>
        <w:tabs>
          <w:tab w:val="left" w:pos="6724"/>
        </w:tabs>
        <w:textAlignment w:val="baseline"/>
        <w:rPr>
          <w:rFonts w:ascii="Calibri" w:hAnsi="Calibri"/>
          <w:b w:val="0"/>
          <w:bCs w:val="0"/>
          <w:color w:val="70AD47"/>
          <w:sz w:val="22"/>
          <w:szCs w:val="22"/>
        </w:rPr>
      </w:pPr>
      <w:r w:rsidRPr="00861DB8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(Emnekode </w:t>
      </w:r>
      <w:hyperlink r:id="rId11" w:history="1">
        <w:r w:rsidRPr="00861DB8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LUPEMP</w:t>
        </w:r>
        <w:r w:rsidR="00E711B9" w:rsidRPr="00861DB8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3</w:t>
        </w:r>
        <w:r w:rsidRPr="00861DB8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00</w:t>
        </w:r>
      </w:hyperlink>
      <w:r w:rsidRPr="00861DB8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, </w:t>
      </w:r>
      <w:hyperlink r:id="rId12">
        <w:r w:rsidRPr="00861DB8">
          <w:rPr>
            <w:rStyle w:val="Hyperkobling"/>
            <w:rFonts w:ascii="Calibri" w:hAnsi="Calibri"/>
            <w:b w:val="0"/>
            <w:bCs w:val="0"/>
            <w:sz w:val="20"/>
            <w:szCs w:val="20"/>
          </w:rPr>
          <w:t>rammeplan 2022</w:t>
        </w:r>
      </w:hyperlink>
      <w:r w:rsidRPr="00861DB8">
        <w:rPr>
          <w:rFonts w:ascii="Calibri" w:hAnsi="Calibri"/>
          <w:b w:val="0"/>
          <w:bCs w:val="0"/>
          <w:color w:val="70AD47"/>
          <w:sz w:val="20"/>
          <w:szCs w:val="20"/>
        </w:rPr>
        <w:t>)</w:t>
      </w:r>
    </w:p>
    <w:p w14:paraId="6758B2C4" w14:textId="414C2474" w:rsidR="00E55786" w:rsidRPr="00861DB8" w:rsidRDefault="00DE78D3" w:rsidP="00DE78D3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</w:pPr>
      <w:r w:rsidRPr="00861DB8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Dette dokumentet er konfidensielt og er </w:t>
      </w:r>
      <w:r w:rsidR="001E528E" w:rsidRPr="00861DB8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>berre</w:t>
      </w:r>
      <w:r w:rsidRPr="00861DB8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 til internt bruk i studiet ved HVL</w:t>
      </w:r>
      <w:bookmarkEnd w:id="0"/>
      <w:r w:rsidR="009054A4" w:rsidRPr="00861DB8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>.</w:t>
      </w:r>
    </w:p>
    <w:p w14:paraId="11B5F4C8" w14:textId="1B647AE5" w:rsidR="00801772" w:rsidRPr="00861DB8" w:rsidRDefault="00801772" w:rsidP="001E40F1">
      <w:pPr>
        <w:spacing w:line="240" w:lineRule="auto"/>
        <w:rPr>
          <w:rFonts w:ascii="Calibri Light" w:eastAsia="Times New Roman" w:hAnsi="Calibri Light" w:cs="Calibri Light"/>
          <w:color w:val="auto"/>
          <w:sz w:val="16"/>
          <w:szCs w:val="16"/>
          <w:lang w:eastAsia="nb-NO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2973"/>
        <w:gridCol w:w="3343"/>
      </w:tblGrid>
      <w:tr w:rsidR="00F842DA" w:rsidRPr="00861DB8" w14:paraId="4BD64A59" w14:textId="77777777" w:rsidTr="0003224E">
        <w:trPr>
          <w:trHeight w:val="603"/>
        </w:trPr>
        <w:tc>
          <w:tcPr>
            <w:tcW w:w="3681" w:type="dxa"/>
          </w:tcPr>
          <w:p w14:paraId="34DF9DF0" w14:textId="7E4BD4E8" w:rsidR="00F842DA" w:rsidRPr="00861DB8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bookmarkStart w:id="1" w:name="_Hlk43389511"/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Studentnummer:</w:t>
            </w:r>
          </w:p>
        </w:tc>
        <w:tc>
          <w:tcPr>
            <w:tcW w:w="6316" w:type="dxa"/>
            <w:gridSpan w:val="2"/>
          </w:tcPr>
          <w:p w14:paraId="7551527C" w14:textId="187B28B9" w:rsidR="00F842DA" w:rsidRPr="00861DB8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Studenten</w:t>
            </w:r>
            <w:r w:rsidR="001E528E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</w:t>
            </w:r>
            <w:r w:rsidR="001E528E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itt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na</w:t>
            </w:r>
            <w:r w:rsidR="001E528E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m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n:</w:t>
            </w:r>
          </w:p>
        </w:tc>
      </w:tr>
      <w:tr w:rsidR="005E4A70" w:rsidRPr="00861DB8" w14:paraId="11365832" w14:textId="77777777" w:rsidTr="0003224E">
        <w:trPr>
          <w:trHeight w:val="555"/>
        </w:trPr>
        <w:tc>
          <w:tcPr>
            <w:tcW w:w="3681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  <w:hideMark/>
          </w:tcPr>
          <w:p w14:paraId="6898CBBC" w14:textId="77777777" w:rsidR="005E4A70" w:rsidRPr="00861DB8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Studieprogram: </w:t>
            </w:r>
          </w:p>
          <w:p w14:paraId="76EF0714" w14:textId="3EE34C4A" w:rsidR="005E4A70" w:rsidRPr="00861DB8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LUPE Musikk</w:t>
            </w:r>
          </w:p>
        </w:tc>
        <w:tc>
          <w:tcPr>
            <w:tcW w:w="6316" w:type="dxa"/>
            <w:gridSpan w:val="2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71CCC0F9" w14:textId="2AD23739" w:rsidR="005E4A70" w:rsidRPr="00861DB8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Dato for pr</w:t>
            </w:r>
            <w:r w:rsidR="6B12A9B2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aksisperioden:</w:t>
            </w:r>
          </w:p>
          <w:p w14:paraId="621315C0" w14:textId="5304A332" w:rsidR="005E4A70" w:rsidRPr="00861DB8" w:rsidRDefault="005E4A7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F842DA" w:rsidRPr="00861DB8" w14:paraId="0F56C65A" w14:textId="77777777" w:rsidTr="0003224E">
        <w:trPr>
          <w:trHeight w:val="635"/>
        </w:trPr>
        <w:tc>
          <w:tcPr>
            <w:tcW w:w="3681" w:type="dxa"/>
          </w:tcPr>
          <w:p w14:paraId="34A8AD81" w14:textId="67AAC029" w:rsidR="00F842DA" w:rsidRPr="00861DB8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Praksislær</w:t>
            </w:r>
            <w:r w:rsidR="001E528E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r</w:t>
            </w:r>
            <w:r w:rsidR="001E528E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</w:t>
            </w:r>
            <w:r w:rsidR="001E528E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itt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na</w:t>
            </w:r>
            <w:r w:rsidR="00CA6B5E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m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n:</w:t>
            </w:r>
          </w:p>
        </w:tc>
        <w:tc>
          <w:tcPr>
            <w:tcW w:w="2973" w:type="dxa"/>
          </w:tcPr>
          <w:p w14:paraId="4614EDDA" w14:textId="066C6DD8" w:rsidR="00F842DA" w:rsidRPr="00861DB8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Praksisskole:</w:t>
            </w:r>
          </w:p>
          <w:p w14:paraId="2BF5A2AE" w14:textId="77777777" w:rsidR="00F842DA" w:rsidRPr="00861DB8" w:rsidRDefault="00F842D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3343" w:type="dxa"/>
          </w:tcPr>
          <w:p w14:paraId="7A1EEC28" w14:textId="08BEAD6C" w:rsidR="00F842DA" w:rsidRPr="00861DB8" w:rsidRDefault="2163DC1B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Årstrinn studenten har undervist på:</w:t>
            </w:r>
            <w:r w:rsidR="2307126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</w:p>
        </w:tc>
      </w:tr>
      <w:bookmarkEnd w:id="1"/>
    </w:tbl>
    <w:p w14:paraId="4B22B127" w14:textId="77777777" w:rsidR="00C671F0" w:rsidRPr="001615B3" w:rsidRDefault="00C671F0" w:rsidP="00E5578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</w:p>
    <w:p w14:paraId="26A7FA77" w14:textId="77777777" w:rsidR="00861DB8" w:rsidRPr="00861DB8" w:rsidRDefault="00861DB8" w:rsidP="00285E6F">
      <w:pPr>
        <w:spacing w:line="240" w:lineRule="auto"/>
        <w:rPr>
          <w:rFonts w:ascii="Calibri Light" w:eastAsia="Times New Roman" w:hAnsi="Calibri Light" w:cs="Calibri Light"/>
          <w:bCs w:val="0"/>
          <w:color w:val="auto"/>
          <w:sz w:val="24"/>
          <w:szCs w:val="24"/>
          <w:lang w:eastAsia="nb-NO"/>
        </w:rPr>
      </w:pPr>
      <w:r w:rsidRPr="00861DB8">
        <w:rPr>
          <w:rFonts w:ascii="Calibri Light" w:eastAsia="Times New Roman" w:hAnsi="Calibri Light" w:cs="Calibri Light"/>
          <w:color w:val="auto"/>
          <w:sz w:val="24"/>
          <w:szCs w:val="24"/>
          <w:lang w:eastAsia="nb-NO"/>
        </w:rPr>
        <w:t>Kryss av i dei aktuelle boksane nedanfor:</w:t>
      </w:r>
    </w:p>
    <w:p w14:paraId="15406F2A" w14:textId="77777777" w:rsidR="00861DB8" w:rsidRPr="00861DB8" w:rsidRDefault="00861DB8" w:rsidP="00285E6F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</w:p>
    <w:tbl>
      <w:tblPr>
        <w:tblW w:w="10024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231"/>
        <w:gridCol w:w="741"/>
        <w:gridCol w:w="2552"/>
        <w:gridCol w:w="850"/>
        <w:gridCol w:w="2835"/>
        <w:gridCol w:w="815"/>
      </w:tblGrid>
      <w:tr w:rsidR="00861DB8" w:rsidRPr="00861DB8" w14:paraId="0AFA0621" w14:textId="77777777" w:rsidTr="00285E6F">
        <w:trPr>
          <w:trHeight w:val="1073"/>
        </w:trPr>
        <w:tc>
          <w:tcPr>
            <w:tcW w:w="2231" w:type="dxa"/>
            <w:hideMark/>
          </w:tcPr>
          <w:p w14:paraId="63F5601E" w14:textId="77777777" w:rsidR="00861DB8" w:rsidRPr="00861DB8" w:rsidRDefault="00861DB8" w:rsidP="00861DB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008A8F"/>
                <w:sz w:val="24"/>
                <w:szCs w:val="24"/>
                <w:lang w:eastAsia="nb-NO"/>
              </w:rPr>
            </w:pPr>
            <w:r w:rsidRPr="00861DB8">
              <w:rPr>
                <w:rFonts w:ascii="Calibri Light" w:hAnsi="Calibri Light"/>
                <w:color w:val="008A8F"/>
                <w:lang w:eastAsia="nb-NO"/>
              </w:rPr>
              <w:t>Praksis bestått</w:t>
            </w:r>
          </w:p>
          <w:p w14:paraId="57755223" w14:textId="77777777" w:rsidR="00861DB8" w:rsidRPr="00861DB8" w:rsidRDefault="00861DB8" w:rsidP="00861DB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Studenten har oppfylt alle vurderingskriteria for emnet</w:t>
            </w:r>
          </w:p>
        </w:tc>
        <w:tc>
          <w:tcPr>
            <w:tcW w:w="741" w:type="dxa"/>
          </w:tcPr>
          <w:p w14:paraId="4ADCF07D" w14:textId="77777777" w:rsidR="00861DB8" w:rsidRPr="00861DB8" w:rsidRDefault="00861DB8" w:rsidP="00861DB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2552" w:type="dxa"/>
          </w:tcPr>
          <w:p w14:paraId="1902DB35" w14:textId="77777777" w:rsidR="00861DB8" w:rsidRPr="00861DB8" w:rsidRDefault="00861DB8" w:rsidP="00861DB8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  <w:t>Varsel</w:t>
            </w:r>
          </w:p>
          <w:p w14:paraId="1DA03408" w14:textId="77777777" w:rsidR="00861DB8" w:rsidRPr="00861DB8" w:rsidRDefault="00861DB8" w:rsidP="00861DB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Studenten har mottatt varsel om fare for ikkje bestått</w:t>
            </w:r>
          </w:p>
          <w:p w14:paraId="25F8DE17" w14:textId="77777777" w:rsidR="00861DB8" w:rsidRPr="00861DB8" w:rsidRDefault="00861DB8" w:rsidP="00861DB8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color w:val="008A8F"/>
                <w:sz w:val="20"/>
                <w:szCs w:val="20"/>
                <w:lang w:eastAsia="nb-NO"/>
              </w:rPr>
              <w:t>Sett kryss og dato for varsel</w:t>
            </w:r>
          </w:p>
        </w:tc>
        <w:tc>
          <w:tcPr>
            <w:tcW w:w="850" w:type="dxa"/>
          </w:tcPr>
          <w:p w14:paraId="576CE142" w14:textId="77777777" w:rsidR="00861DB8" w:rsidRPr="00861DB8" w:rsidRDefault="00861DB8" w:rsidP="00861DB8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  <w:tc>
          <w:tcPr>
            <w:tcW w:w="2835" w:type="dxa"/>
            <w:hideMark/>
          </w:tcPr>
          <w:p w14:paraId="070A9711" w14:textId="77777777" w:rsidR="00861DB8" w:rsidRPr="00861DB8" w:rsidRDefault="00861DB8" w:rsidP="00861DB8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color w:val="008A8F"/>
                <w:lang w:eastAsia="nb-NO"/>
              </w:rPr>
              <w:t>Praksis ikkje bestått</w:t>
            </w:r>
            <w:r w:rsidRPr="00861DB8"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  <w:t xml:space="preserve">   </w:t>
            </w:r>
          </w:p>
          <w:p w14:paraId="3C5224D8" w14:textId="77777777" w:rsidR="00861DB8" w:rsidRPr="00861DB8" w:rsidRDefault="00861DB8" w:rsidP="00861DB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Studenten har ikkje oppfylt deler av eller alle vurderingskriteria for emnet        </w:t>
            </w:r>
          </w:p>
        </w:tc>
        <w:tc>
          <w:tcPr>
            <w:tcW w:w="815" w:type="dxa"/>
          </w:tcPr>
          <w:p w14:paraId="365C38C1" w14:textId="77777777" w:rsidR="00861DB8" w:rsidRPr="00861DB8" w:rsidRDefault="00861DB8" w:rsidP="00861DB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34C9D470" w14:textId="77777777" w:rsidR="00861DB8" w:rsidRPr="00861DB8" w:rsidRDefault="00861DB8" w:rsidP="00285E6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6"/>
          <w:szCs w:val="16"/>
          <w:lang w:eastAsia="nb-NO"/>
        </w:rPr>
      </w:pPr>
    </w:p>
    <w:p w14:paraId="3DE7AC39" w14:textId="77777777" w:rsidR="00861DB8" w:rsidRPr="00861DB8" w:rsidRDefault="00861DB8" w:rsidP="00285E6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00861DB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Dersom ein student vurderast til ikkje bestått skal studenten som hovudregel ha fått </w:t>
      </w:r>
      <w:hyperlink r:id="rId13" w:history="1">
        <w:r w:rsidRPr="00861DB8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«varsel om fare for ikkje bestått praksis».</w:t>
        </w:r>
      </w:hyperlink>
      <w:r w:rsidRPr="00861DB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Praksislærar kontaktar profesjonsrettleiar og praksiskoordinator. </w:t>
      </w:r>
    </w:p>
    <w:p w14:paraId="7BC6D0E2" w14:textId="77777777" w:rsidR="00861DB8" w:rsidRPr="00861DB8" w:rsidRDefault="00861DB8" w:rsidP="00861DB8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00861DB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I tillegg til vurdering etter læringsutbytteformuleringane skal det også gjerast ei </w:t>
      </w:r>
      <w:hyperlink r:id="rId14">
        <w:proofErr w:type="spellStart"/>
        <w:r w:rsidRPr="00861DB8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løpande</w:t>
        </w:r>
        <w:proofErr w:type="spellEnd"/>
        <w:r w:rsidRPr="00861DB8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 xml:space="preserve"> skikkavurdering</w:t>
        </w:r>
      </w:hyperlink>
      <w:r w:rsidRPr="00861DB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av alle studentar i løpet av utdanninga. Dersom studenten ikkje består praksis skal HVL og praksisstad saman vurdere om det er grunnlag for å sende tvil om skikkaheit til skikkaansvarleg ved HVL.</w:t>
      </w:r>
    </w:p>
    <w:p w14:paraId="530360BE" w14:textId="77777777" w:rsidR="00861DB8" w:rsidRPr="00861DB8" w:rsidRDefault="00861DB8" w:rsidP="00861DB8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</w:p>
    <w:tbl>
      <w:tblPr>
        <w:tblW w:w="99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4"/>
        <w:gridCol w:w="1094"/>
        <w:gridCol w:w="3720"/>
        <w:gridCol w:w="1169"/>
      </w:tblGrid>
      <w:tr w:rsidR="00E55786" w:rsidRPr="00861DB8" w14:paraId="5ECB2C72" w14:textId="77777777" w:rsidTr="001615B3">
        <w:trPr>
          <w:trHeight w:val="908"/>
        </w:trPr>
        <w:tc>
          <w:tcPr>
            <w:tcW w:w="400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6D5CF4FB" w14:textId="25596418" w:rsidR="00E55786" w:rsidRPr="00861DB8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08A8F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color w:val="008A8F"/>
              </w:rPr>
              <w:t>Praksis avbr</w:t>
            </w:r>
            <w:r w:rsidR="003144F6" w:rsidRPr="00861DB8">
              <w:rPr>
                <w:rFonts w:ascii="Calibri Light" w:eastAsia="Times New Roman" w:hAnsi="Calibri Light" w:cs="Calibri Light"/>
                <w:color w:val="008A8F"/>
              </w:rPr>
              <w:t>oten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008A8F"/>
                <w:sz w:val="24"/>
                <w:szCs w:val="24"/>
              </w:rPr>
              <w:t xml:space="preserve"> </w:t>
            </w:r>
          </w:p>
          <w:p w14:paraId="222F3207" w14:textId="6DEF2B91" w:rsidR="00E55786" w:rsidRPr="00861DB8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har avbr</w:t>
            </w:r>
            <w:r w:rsidR="003144F6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t</w:t>
            </w:r>
            <w:r w:rsidR="003144F6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praksis og har ikk</w:t>
            </w:r>
            <w:r w:rsidR="003144F6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j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e gyldig fr</w:t>
            </w:r>
            <w:r w:rsidR="003144F6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å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værsgrunn</w:t>
            </w:r>
          </w:p>
        </w:tc>
        <w:tc>
          <w:tcPr>
            <w:tcW w:w="109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079EFF4D" w14:textId="77777777" w:rsidR="00E55786" w:rsidRPr="00861DB8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3720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79B4EEC2" w14:textId="23D8F3F6" w:rsidR="00E55786" w:rsidRPr="00861DB8" w:rsidRDefault="00E55786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color w:val="008A8F"/>
              </w:rPr>
              <w:t>Student ikk</w:t>
            </w:r>
            <w:r w:rsidR="00AC256B" w:rsidRPr="00861DB8">
              <w:rPr>
                <w:rFonts w:ascii="Calibri Light" w:eastAsia="Times New Roman" w:hAnsi="Calibri Light" w:cs="Calibri Light"/>
                <w:color w:val="008A8F"/>
              </w:rPr>
              <w:t>j</w:t>
            </w:r>
            <w:r w:rsidRPr="00861DB8">
              <w:rPr>
                <w:rFonts w:ascii="Calibri Light" w:eastAsia="Times New Roman" w:hAnsi="Calibri Light" w:cs="Calibri Light"/>
                <w:color w:val="008A8F"/>
              </w:rPr>
              <w:t>e møtt</w:t>
            </w:r>
          </w:p>
          <w:p w14:paraId="2D3874C0" w14:textId="3C4CE215" w:rsidR="00E55786" w:rsidRPr="00861DB8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har ikk</w:t>
            </w:r>
            <w:r w:rsidR="00AC256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j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e møtt til praksisstart og har ikk</w:t>
            </w:r>
            <w:r w:rsidR="00AC256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j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e gyldig fr</w:t>
            </w:r>
            <w:r w:rsidR="00AC256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å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værsgrunn </w:t>
            </w:r>
          </w:p>
        </w:tc>
        <w:tc>
          <w:tcPr>
            <w:tcW w:w="1169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69E3AF5B" w14:textId="77777777" w:rsidR="00E55786" w:rsidRPr="00861DB8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3374EAF4" w14:textId="76464AAD" w:rsidR="00E55786" w:rsidRPr="00861DB8" w:rsidRDefault="00E55786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20"/>
          <w:szCs w:val="20"/>
          <w:lang w:eastAsia="nb-NO"/>
        </w:rPr>
      </w:pP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Dersom e</w:t>
      </w:r>
      <w:r w:rsidR="00AC256B" w:rsidRPr="00861DB8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i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n student ikk</w:t>
      </w:r>
      <w:r w:rsidR="00AC256B" w:rsidRPr="00861DB8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j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 xml:space="preserve">e møter i praksis eller avbryt praksisperioden, </w:t>
      </w:r>
      <w:r w:rsidR="001615B3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skal side 1 sendast til HVL via Praksispo</w:t>
      </w:r>
      <w:r w:rsidR="00796487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rtalen.</w:t>
      </w:r>
    </w:p>
    <w:p w14:paraId="338C284A" w14:textId="7A4D6627" w:rsidR="00E55786" w:rsidRPr="00796487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</w:p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4"/>
        <w:gridCol w:w="1276"/>
      </w:tblGrid>
      <w:tr w:rsidR="00761765" w:rsidRPr="00861DB8" w14:paraId="6A28579C" w14:textId="77777777" w:rsidTr="522DAA36">
        <w:tc>
          <w:tcPr>
            <w:tcW w:w="8774" w:type="dxa"/>
          </w:tcPr>
          <w:p w14:paraId="73EC61E6" w14:textId="571E4099" w:rsidR="00761765" w:rsidRPr="00861DB8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color w:val="008A8F"/>
              </w:rPr>
              <w:t>Studenten har arbeid</w:t>
            </w:r>
            <w:r w:rsidR="00890F7A" w:rsidRPr="00861DB8">
              <w:rPr>
                <w:rFonts w:ascii="Calibri Light" w:eastAsia="Times New Roman" w:hAnsi="Calibri Light" w:cs="Calibri Light"/>
                <w:color w:val="008A8F"/>
              </w:rPr>
              <w:t>d</w:t>
            </w:r>
            <w:r w:rsidRPr="00861DB8">
              <w:rPr>
                <w:rFonts w:ascii="Calibri Light" w:eastAsia="Times New Roman" w:hAnsi="Calibri Light" w:cs="Calibri Light"/>
                <w:color w:val="008A8F"/>
              </w:rPr>
              <w:t xml:space="preserve"> tilfredsstill</w:t>
            </w:r>
            <w:r w:rsidR="00890F7A" w:rsidRPr="00861DB8">
              <w:rPr>
                <w:rFonts w:ascii="Calibri Light" w:eastAsia="Times New Roman" w:hAnsi="Calibri Light" w:cs="Calibri Light"/>
                <w:color w:val="008A8F"/>
              </w:rPr>
              <w:t>a</w:t>
            </w:r>
            <w:r w:rsidRPr="00861DB8">
              <w:rPr>
                <w:rFonts w:ascii="Calibri Light" w:eastAsia="Times New Roman" w:hAnsi="Calibri Light" w:cs="Calibri Light"/>
                <w:color w:val="008A8F"/>
              </w:rPr>
              <w:t>nde med følg</w:t>
            </w:r>
            <w:r w:rsidR="00AB47DE" w:rsidRPr="00861DB8">
              <w:rPr>
                <w:rFonts w:ascii="Calibri Light" w:eastAsia="Times New Roman" w:hAnsi="Calibri Light" w:cs="Calibri Light"/>
                <w:color w:val="008A8F"/>
              </w:rPr>
              <w:t>j</w:t>
            </w:r>
            <w:r w:rsidR="00890F7A" w:rsidRPr="00861DB8">
              <w:rPr>
                <w:rFonts w:ascii="Calibri Light" w:eastAsia="Times New Roman" w:hAnsi="Calibri Light" w:cs="Calibri Light"/>
                <w:color w:val="008A8F"/>
              </w:rPr>
              <w:t>a</w:t>
            </w:r>
            <w:r w:rsidRPr="00861DB8">
              <w:rPr>
                <w:rFonts w:ascii="Calibri Light" w:eastAsia="Times New Roman" w:hAnsi="Calibri Light" w:cs="Calibri Light"/>
                <w:color w:val="008A8F"/>
              </w:rPr>
              <w:t>nde krav:</w:t>
            </w:r>
          </w:p>
        </w:tc>
        <w:tc>
          <w:tcPr>
            <w:tcW w:w="1276" w:type="dxa"/>
          </w:tcPr>
          <w:p w14:paraId="4E749942" w14:textId="77777777" w:rsidR="00761765" w:rsidRPr="00861DB8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color w:val="008A8F"/>
              </w:rPr>
              <w:t>JA / NEI:</w:t>
            </w:r>
          </w:p>
        </w:tc>
      </w:tr>
      <w:tr w:rsidR="00761765" w:rsidRPr="00861DB8" w14:paraId="4B012EA9" w14:textId="77777777" w:rsidTr="522DAA36">
        <w:trPr>
          <w:trHeight w:val="276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28B5E553" w14:textId="51D11CA3" w:rsidR="00761765" w:rsidRPr="00861DB8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Har oppfylt </w:t>
            </w:r>
            <w:r w:rsidR="00CC27D8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plikt om å vere til stades 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i praksis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52B58F9" w14:textId="77777777" w:rsidR="00761765" w:rsidRPr="00861DB8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861DB8" w14:paraId="24D1F88B" w14:textId="77777777" w:rsidTr="522DAA36">
        <w:trPr>
          <w:trHeight w:val="287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0767D9F2" w14:textId="72530FD5" w:rsidR="00761765" w:rsidRPr="00861DB8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Retter seg e</w:t>
            </w:r>
            <w:r w:rsidR="008B2780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tt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er vanl</w:t>
            </w:r>
            <w:r w:rsidR="008B2780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ge normer, regler og lover i arbeidslivet (personalreglement på skolen)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620D682" w14:textId="77777777" w:rsidR="00761765" w:rsidRPr="00861DB8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861DB8" w14:paraId="20A8FB28" w14:textId="77777777" w:rsidTr="522DAA36">
        <w:trPr>
          <w:trHeight w:val="233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2638B2A2" w14:textId="42D26552" w:rsidR="00761765" w:rsidRPr="00861DB8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Overh</w:t>
            </w:r>
            <w:r w:rsidR="00A5062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ld yrkesetiske retningslinjer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829A4ED" w14:textId="77777777" w:rsidR="00761765" w:rsidRPr="00861DB8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861DB8" w14:paraId="34F7FE3B" w14:textId="77777777" w:rsidTr="522DAA36">
        <w:trPr>
          <w:trHeight w:val="240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0DB7E5F5" w14:textId="510C7950" w:rsidR="00761765" w:rsidRPr="00861DB8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Overh</w:t>
            </w:r>
            <w:r w:rsidR="00A5062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ld obligatoriske forplikt</w:t>
            </w:r>
            <w:r w:rsidR="00A5062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ingar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og avtaler, </w:t>
            </w:r>
            <w:r w:rsidR="008E4899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m.a. obligatorisk læringsaktivitetar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og gitte tidsfrist</w:t>
            </w:r>
            <w:r w:rsidR="00B037E0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r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2FD92DC" w14:textId="77777777" w:rsidR="00761765" w:rsidRPr="00861DB8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861DB8" w14:paraId="358DFBAF" w14:textId="77777777" w:rsidTr="522DAA36">
        <w:trPr>
          <w:trHeight w:val="326"/>
        </w:trPr>
        <w:tc>
          <w:tcPr>
            <w:tcW w:w="8774" w:type="dxa"/>
            <w:tcBorders>
              <w:top w:val="single" w:sz="4" w:space="0" w:color="auto"/>
            </w:tcBorders>
          </w:tcPr>
          <w:p w14:paraId="28E0DE06" w14:textId="5C44DAA9" w:rsidR="00761765" w:rsidRPr="00861DB8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Viser respekt for elever, foreldre/f</w:t>
            </w:r>
            <w:r w:rsidR="00B037E0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ø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res</w:t>
            </w:r>
            <w:r w:rsidR="00B037E0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tte, og medarbeid</w:t>
            </w:r>
            <w:r w:rsidR="00B037E0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arar 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på arbeidsplassen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55B255AF" w14:textId="77777777" w:rsidR="00761765" w:rsidRPr="00861DB8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522DAA36" w:rsidRPr="00861DB8" w14:paraId="1B387398" w14:textId="77777777" w:rsidTr="522DAA36">
        <w:trPr>
          <w:trHeight w:val="326"/>
        </w:trPr>
        <w:tc>
          <w:tcPr>
            <w:tcW w:w="8774" w:type="dxa"/>
            <w:tcBorders>
              <w:top w:val="single" w:sz="4" w:space="0" w:color="auto"/>
            </w:tcBorders>
          </w:tcPr>
          <w:p w14:paraId="14E6B3B6" w14:textId="0A98740E" w:rsidR="522DAA36" w:rsidRPr="00861DB8" w:rsidRDefault="522DAA36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Studenten tar ansvar, møter forberedt og er engasjert i praksisopplæring</w:t>
            </w:r>
            <w:r w:rsidR="0002450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a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5EFABA8C" w14:textId="73AD7A2B" w:rsidR="522DAA36" w:rsidRPr="00861DB8" w:rsidRDefault="522DAA36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</w:rPr>
            </w:pPr>
          </w:p>
        </w:tc>
      </w:tr>
    </w:tbl>
    <w:p w14:paraId="254D7F42" w14:textId="77777777" w:rsidR="00114FFD" w:rsidRPr="00796487" w:rsidRDefault="00114FFD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  <w:bookmarkStart w:id="2" w:name="_Hlk43390089"/>
    </w:p>
    <w:p w14:paraId="07BB9792" w14:textId="0CFE983B" w:rsidR="00E768F5" w:rsidRPr="00861DB8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</w:t>
      </w:r>
      <w:r w:rsidR="0002450D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a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d: ____________</w:t>
      </w:r>
      <w:r w:rsidRPr="00861DB8">
        <w:tab/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Dato: ____________</w:t>
      </w:r>
      <w:r w:rsidRPr="00861DB8">
        <w:tab/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Praksislær</w:t>
      </w:r>
      <w:r w:rsidR="0002450D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a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r</w:t>
      </w:r>
      <w:r w:rsidR="0002450D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 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</w:t>
      </w:r>
      <w:r w:rsidR="0002450D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i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 underskrift: ______________________________</w:t>
      </w:r>
    </w:p>
    <w:p w14:paraId="7307FDB7" w14:textId="77777777" w:rsidR="009A3A4E" w:rsidRPr="00796487" w:rsidRDefault="009A3A4E" w:rsidP="00E768F5">
      <w:pPr>
        <w:rPr>
          <w:rFonts w:ascii="Calibri Light" w:hAnsi="Calibri Light" w:cs="Calibri Light"/>
          <w:color w:val="008A8F"/>
          <w:sz w:val="16"/>
          <w:szCs w:val="16"/>
          <w:lang w:eastAsia="nb-NO"/>
        </w:rPr>
      </w:pPr>
    </w:p>
    <w:p w14:paraId="5241CE90" w14:textId="21A74D16" w:rsidR="00E768F5" w:rsidRPr="00861DB8" w:rsidRDefault="00E768F5" w:rsidP="00E768F5">
      <w:pPr>
        <w:rPr>
          <w:rFonts w:ascii="Calibri Light" w:hAnsi="Calibri Light" w:cs="Calibri Light"/>
          <w:color w:val="008A8F"/>
          <w:sz w:val="22"/>
          <w:szCs w:val="22"/>
          <w:lang w:eastAsia="nb-NO"/>
        </w:rPr>
      </w:pPr>
      <w:r w:rsidRPr="00861DB8">
        <w:rPr>
          <w:rFonts w:ascii="Calibri Light" w:hAnsi="Calibri Light" w:cs="Calibri Light"/>
          <w:color w:val="008A8F"/>
          <w:sz w:val="22"/>
          <w:szCs w:val="22"/>
        </w:rPr>
        <w:t>Erklæring fr</w:t>
      </w:r>
      <w:r w:rsidR="003F37AD" w:rsidRPr="00861DB8">
        <w:rPr>
          <w:rFonts w:ascii="Calibri Light" w:hAnsi="Calibri Light" w:cs="Calibri Light"/>
          <w:color w:val="008A8F"/>
          <w:sz w:val="22"/>
          <w:szCs w:val="22"/>
        </w:rPr>
        <w:t>å</w:t>
      </w:r>
      <w:r w:rsidRPr="00861DB8">
        <w:rPr>
          <w:rFonts w:ascii="Calibri Light" w:hAnsi="Calibri Light" w:cs="Calibri Light"/>
          <w:color w:val="008A8F"/>
          <w:sz w:val="22"/>
          <w:szCs w:val="22"/>
        </w:rPr>
        <w:t xml:space="preserve"> student:</w:t>
      </w:r>
    </w:p>
    <w:p w14:paraId="419E5B28" w14:textId="5EEB62A2" w:rsidR="00E768F5" w:rsidRPr="00861DB8" w:rsidRDefault="003F37AD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E</w:t>
      </w:r>
      <w:r w:rsidR="00E768F5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g har les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e</w:t>
      </w:r>
      <w:r w:rsidR="00E768F5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 sluttvurdering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a</w:t>
      </w:r>
      <w:r w:rsidR="00E768F5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 og er kjent med innh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a</w:t>
      </w:r>
      <w:r w:rsidR="00E768F5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ldet. 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Eg </w:t>
      </w:r>
      <w:r w:rsidR="00E768F5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er og informert om at </w:t>
      </w:r>
    </w:p>
    <w:p w14:paraId="1337E9D3" w14:textId="0C0B5E89" w:rsidR="00E768F5" w:rsidRPr="00861DB8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klagefristen på formelle feil er på tre (3) </w:t>
      </w:r>
      <w:r w:rsidR="00C904E1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ve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ker og går fr</w:t>
      </w:r>
      <w:r w:rsidR="00C904E1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å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 dags dato.</w:t>
      </w:r>
    </w:p>
    <w:p w14:paraId="6311ED63" w14:textId="6168721B" w:rsidR="00E768F5" w:rsidRPr="00861DB8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Studenten</w:t>
      </w:r>
      <w:r w:rsidR="002E2959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 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</w:t>
      </w:r>
      <w:r w:rsidR="002E2959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i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 underskrift: _______________________________________</w:t>
      </w:r>
      <w:r w:rsidR="002E1616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___</w:t>
      </w:r>
    </w:p>
    <w:p w14:paraId="6B5FF9AB" w14:textId="5BFA00B7" w:rsidR="00E768F5" w:rsidRPr="00861DB8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</w:p>
    <w:bookmarkEnd w:id="2"/>
    <w:p w14:paraId="31AEC47F" w14:textId="1C23EEEC" w:rsidR="00E55786" w:rsidRPr="00861DB8" w:rsidRDefault="00E55786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  <w:lang w:eastAsia="nb-NO"/>
        </w:rPr>
      </w:pPr>
      <w:r w:rsidRPr="00861DB8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t>Oversikt over innh</w:t>
      </w:r>
      <w:r w:rsidR="002E2959" w:rsidRPr="00861DB8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t>a</w:t>
      </w:r>
      <w:r w:rsidRPr="00861DB8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t>ld i praksisperioden:</w:t>
      </w:r>
      <w:r w:rsidRPr="00861DB8">
        <w:br/>
      </w:r>
    </w:p>
    <w:tbl>
      <w:tblPr>
        <w:tblW w:w="9982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326"/>
        <w:gridCol w:w="7656"/>
      </w:tblGrid>
      <w:tr w:rsidR="00DA3358" w:rsidRPr="00861DB8" w14:paraId="58B200CF" w14:textId="77777777" w:rsidTr="522DAA36">
        <w:trPr>
          <w:trHeight w:val="568"/>
        </w:trPr>
        <w:tc>
          <w:tcPr>
            <w:tcW w:w="2326" w:type="dxa"/>
            <w:hideMark/>
          </w:tcPr>
          <w:p w14:paraId="18B50259" w14:textId="4E88D33D" w:rsidR="00DA3358" w:rsidRPr="00861DB8" w:rsidRDefault="2CBEC41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Type aktivitet:</w:t>
            </w:r>
          </w:p>
        </w:tc>
        <w:tc>
          <w:tcPr>
            <w:tcW w:w="7656" w:type="dxa"/>
            <w:hideMark/>
          </w:tcPr>
          <w:p w14:paraId="7327CB5F" w14:textId="75F7B5D6" w:rsidR="00DA3358" w:rsidRPr="00861DB8" w:rsidRDefault="2CBEC41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Fag/tema/metod</w:t>
            </w:r>
            <w:r w:rsidR="00B75EAF"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r:</w:t>
            </w:r>
          </w:p>
        </w:tc>
      </w:tr>
      <w:tr w:rsidR="00DA3358" w:rsidRPr="00861DB8" w14:paraId="664EF565" w14:textId="77777777" w:rsidTr="522DAA36">
        <w:trPr>
          <w:trHeight w:val="3198"/>
        </w:trPr>
        <w:tc>
          <w:tcPr>
            <w:tcW w:w="2326" w:type="dxa"/>
          </w:tcPr>
          <w:p w14:paraId="3FD5E46F" w14:textId="74FE3F48" w:rsidR="00DA3358" w:rsidRPr="00861DB8" w:rsidRDefault="00B75EAF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Rettleiing</w:t>
            </w:r>
            <w:r w:rsidR="2CBEC41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ssamtale</w:t>
            </w:r>
          </w:p>
          <w:p w14:paraId="0BA94AFF" w14:textId="77777777" w:rsidR="00DA3358" w:rsidRPr="00861DB8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78AED5DA" w14:textId="77777777" w:rsidR="00DA3358" w:rsidRPr="00861DB8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</w:tr>
      <w:tr w:rsidR="00DA3358" w:rsidRPr="00861DB8" w14:paraId="22F5FB7F" w14:textId="77777777" w:rsidTr="522DAA36">
        <w:trPr>
          <w:trHeight w:val="3117"/>
        </w:trPr>
        <w:tc>
          <w:tcPr>
            <w:tcW w:w="2326" w:type="dxa"/>
            <w:hideMark/>
          </w:tcPr>
          <w:p w14:paraId="4B368973" w14:textId="2A787210" w:rsidR="00DA3358" w:rsidRPr="00861DB8" w:rsidRDefault="2CBEC41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Undervisning og ann</w:t>
            </w:r>
            <w:r w:rsidR="00B75EAF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a 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lær</w:t>
            </w:r>
            <w:r w:rsidR="00B75EAF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rarbei</w:t>
            </w:r>
            <w:r w:rsidR="001B664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d</w:t>
            </w:r>
          </w:p>
          <w:p w14:paraId="74744D93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9926629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6E66FC0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59F1B4A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88674A9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41399C0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D6A462D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8058A84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A8E0D62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57367C8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D522B55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DAE0E10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E28FE6D" w14:textId="74550BAE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05B59A88" w14:textId="77777777" w:rsidR="00DA3358" w:rsidRPr="00861DB8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  <w:lang w:eastAsia="nb-NO"/>
              </w:rPr>
            </w:pPr>
          </w:p>
        </w:tc>
      </w:tr>
      <w:tr w:rsidR="00B24654" w:rsidRPr="00861DB8" w14:paraId="65595BBD" w14:textId="77777777" w:rsidTr="001B6644">
        <w:trPr>
          <w:trHeight w:val="1883"/>
        </w:trPr>
        <w:tc>
          <w:tcPr>
            <w:tcW w:w="2326" w:type="dxa"/>
          </w:tcPr>
          <w:p w14:paraId="465AA30A" w14:textId="77777777" w:rsidR="00B24654" w:rsidRPr="00861DB8" w:rsidRDefault="7EEB8D7C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Foreldresamtale / utviklingssamtale med elever</w:t>
            </w:r>
          </w:p>
          <w:p w14:paraId="52EFDBF1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99FAFD8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3C86E9E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13F60C9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3AE8E62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C2D6831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FCDC7A0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F5D5914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9B58E40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3AA6028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48F5E5F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2DC778B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A060F1F" w14:textId="5B2418E9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7F644484" w14:textId="19ECB789" w:rsidR="00B24654" w:rsidRPr="00861DB8" w:rsidRDefault="7EEB8D7C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Ja eller nei? </w:t>
            </w:r>
            <w:r w:rsidR="00697087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Om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ja, </w:t>
            </w:r>
            <w:r w:rsidR="00667B38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beskriv kort.</w:t>
            </w:r>
          </w:p>
          <w:p w14:paraId="3E5E5907" w14:textId="77777777" w:rsidR="0007372B" w:rsidRPr="00861DB8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53D59FA" w14:textId="77777777" w:rsidR="0007372B" w:rsidRPr="00861DB8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DAF754F" w14:textId="77777777" w:rsidR="0007372B" w:rsidRPr="00861DB8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D974CBF" w14:textId="77777777" w:rsidR="0007372B" w:rsidRPr="00861DB8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702A137" w14:textId="77777777" w:rsidR="0007372B" w:rsidRPr="00861DB8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0309BE0" w14:textId="77777777" w:rsidR="0007372B" w:rsidRPr="00861DB8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761FBB9" w14:textId="77777777" w:rsidR="0007372B" w:rsidRPr="00861DB8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1602BA3" w14:textId="77777777" w:rsidR="0007372B" w:rsidRPr="00861DB8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57F07C2" w14:textId="7502A426" w:rsidR="0007372B" w:rsidRPr="00861DB8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5A188B85" w14:textId="7024DE2C" w:rsidR="00B5142D" w:rsidRDefault="00B5142D">
      <w:pPr>
        <w:spacing w:after="200"/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</w:pPr>
    </w:p>
    <w:p w14:paraId="083CBE33" w14:textId="77777777" w:rsidR="00577F3A" w:rsidRPr="00861DB8" w:rsidRDefault="00577F3A">
      <w:pPr>
        <w:spacing w:after="200"/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</w:pPr>
    </w:p>
    <w:p w14:paraId="482020F6" w14:textId="11CB8887" w:rsidR="00DE78D3" w:rsidRPr="00861DB8" w:rsidRDefault="00E55786" w:rsidP="522DAA36">
      <w:pPr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  <w:lang w:eastAsia="nb-NO"/>
        </w:rPr>
      </w:pPr>
      <w:r w:rsidRPr="00861DB8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lastRenderedPageBreak/>
        <w:t xml:space="preserve">Vurdering og </w:t>
      </w:r>
      <w:r w:rsidR="00080DDF" w:rsidRPr="00861DB8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t>grunngjeving</w:t>
      </w:r>
      <w:r w:rsidRPr="00861DB8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t>:</w:t>
      </w:r>
    </w:p>
    <w:p w14:paraId="1ED23F47" w14:textId="7EC8FEDC" w:rsidR="003B26E4" w:rsidRPr="00861DB8" w:rsidRDefault="003B26E4" w:rsidP="522DAA36">
      <w:pPr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>Studenten skal vurder</w:t>
      </w:r>
      <w:r w:rsidR="00080DDF" w:rsidRPr="00861DB8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>a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>s</w:t>
      </w:r>
      <w:r w:rsidR="00080DDF" w:rsidRPr="00861DB8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>t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 xml:space="preserve"> etter læringsutbytte</w:t>
      </w:r>
      <w:r w:rsidR="00062A20" w:rsidRPr="00861DB8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 xml:space="preserve"> og innh</w:t>
      </w:r>
      <w:r w:rsidR="00080DDF" w:rsidRPr="00861DB8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>a</w:t>
      </w:r>
      <w:r w:rsidR="00062A20" w:rsidRPr="00861DB8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>ld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 xml:space="preserve"> i den aktuelle emneplanen. </w:t>
      </w:r>
    </w:p>
    <w:p w14:paraId="1889127D" w14:textId="77777777" w:rsidR="003B26E4" w:rsidRPr="00861DB8" w:rsidRDefault="003B26E4" w:rsidP="522DAA36">
      <w:pPr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C748E7" w:rsidRPr="00861DB8" w14:paraId="466194C2" w14:textId="77777777" w:rsidTr="522DAA36">
        <w:trPr>
          <w:trHeight w:val="476"/>
        </w:trPr>
        <w:tc>
          <w:tcPr>
            <w:tcW w:w="10045" w:type="dxa"/>
          </w:tcPr>
          <w:p w14:paraId="05DADB16" w14:textId="4E4E797D" w:rsidR="00C748E7" w:rsidRPr="00861DB8" w:rsidRDefault="00C748E7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</w:t>
            </w:r>
            <w:r w:rsidR="00BD03CF"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</w:t>
            </w:r>
            <w:r w:rsidR="00BD03CF"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ine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kunnskap</w:t>
            </w:r>
            <w:r w:rsidR="00BD03CF"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r:</w:t>
            </w:r>
          </w:p>
          <w:p w14:paraId="173E1EE5" w14:textId="11B7C6DC" w:rsidR="00B80929" w:rsidRPr="00861DB8" w:rsidRDefault="004150C2" w:rsidP="00DB1342">
            <w:pPr>
              <w:numPr>
                <w:ilvl w:val="0"/>
                <w:numId w:val="11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</w:pPr>
            <w:r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Studenten 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har kunnskap om læring, læreprosess</w:t>
            </w:r>
            <w:r w:rsidR="00BD03CF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a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r, arbeidsmåt</w:t>
            </w:r>
            <w:r w:rsidR="00BD03CF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a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r, læremid</w:t>
            </w:r>
            <w:r w:rsidR="00BD03CF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del</w:t>
            </w:r>
            <w:r w:rsidR="00432675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 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og vurderingsformer som særpreg</w:t>
            </w:r>
            <w:r w:rsidR="00BD03CF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a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r de</w:t>
            </w:r>
            <w:r w:rsidR="00BD03CF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i</w:t>
            </w:r>
            <w:r w:rsidR="003F46F0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 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praktiske og estetiske fag</w:t>
            </w:r>
            <w:r w:rsidR="00BD03CF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a</w:t>
            </w:r>
          </w:p>
          <w:p w14:paraId="3B8E2B13" w14:textId="47A74C53" w:rsidR="00BA302B" w:rsidRPr="00861DB8" w:rsidRDefault="00BA302B" w:rsidP="00DB1342">
            <w:pPr>
              <w:pStyle w:val="Listeavsnitt"/>
              <w:numPr>
                <w:ilvl w:val="1"/>
                <w:numId w:val="11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arbeider aktivt for å utforske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arbeidsmåtar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læreprosessar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i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faglege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tverrfaglege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samanhengar</w:t>
            </w:r>
          </w:p>
          <w:p w14:paraId="5817514A" w14:textId="4A0359CF" w:rsidR="00BA302B" w:rsidRPr="00861DB8" w:rsidRDefault="00BA302B" w:rsidP="00DB1342">
            <w:pPr>
              <w:numPr>
                <w:ilvl w:val="1"/>
                <w:numId w:val="11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deltar aktivt i samtaler om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lærarrolla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, plikter og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innhaldet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i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læraren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sitt arbeid </w:t>
            </w:r>
          </w:p>
          <w:p w14:paraId="40EE97C4" w14:textId="7B1A8208" w:rsidR="00BF64DC" w:rsidRPr="00861DB8" w:rsidRDefault="00BF64DC" w:rsidP="00DB1342">
            <w:pPr>
              <w:numPr>
                <w:ilvl w:val="1"/>
                <w:numId w:val="11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 xml:space="preserve">Studenten har deltatt i ulike former for </w:t>
            </w:r>
            <w:proofErr w:type="spellStart"/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>summativ</w:t>
            </w:r>
            <w:proofErr w:type="spellEnd"/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 xml:space="preserve"> og formativ vurdering i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>læringssituasjonar</w:t>
            </w:r>
          </w:p>
          <w:p w14:paraId="1C4114DE" w14:textId="0D1E81A7" w:rsidR="00BF64DC" w:rsidRPr="00861DB8" w:rsidRDefault="00BF64DC" w:rsidP="00DB1342">
            <w:pPr>
              <w:numPr>
                <w:ilvl w:val="1"/>
                <w:numId w:val="11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 xml:space="preserve">Studenten kan reflektere over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>problemstillingar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 xml:space="preserve"> og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>moglegheiter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 xml:space="preserve"> knytt til ulike </w:t>
            </w:r>
            <w:r w:rsidR="009D3EBD" w:rsidRPr="00861DB8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>vurderingsmåtar</w:t>
            </w:r>
          </w:p>
          <w:p w14:paraId="3E7F7A93" w14:textId="77777777" w:rsidR="00BA302B" w:rsidRPr="00861DB8" w:rsidRDefault="00BA302B" w:rsidP="003E2132">
            <w:p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Arial"/>
                <w:color w:val="131114"/>
                <w:spacing w:val="6"/>
                <w:lang w:eastAsia="nb-NO"/>
              </w:rPr>
            </w:pPr>
          </w:p>
          <w:p w14:paraId="0FCECEFD" w14:textId="2610B509" w:rsidR="00234D40" w:rsidRPr="00861DB8" w:rsidRDefault="004150C2" w:rsidP="00DB1342">
            <w:pPr>
              <w:pStyle w:val="Listeavsnitt"/>
              <w:numPr>
                <w:ilvl w:val="0"/>
                <w:numId w:val="11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Studenten 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kan analysere </w:t>
            </w:r>
            <w:r w:rsidR="009D3EBD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korleis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 ulike nasjonale, regionale og lokale kvalitetssystem og </w:t>
            </w:r>
            <w:r w:rsidR="009D3EBD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satsingsområde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 kan ha betyd</w:t>
            </w:r>
            <w:r w:rsidR="003F46F0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n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ing for </w:t>
            </w:r>
            <w:r w:rsidR="003F46F0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skolen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s utvikling, </w:t>
            </w:r>
            <w:r w:rsidR="009D3EBD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der igjennom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 </w:t>
            </w:r>
            <w:r w:rsidR="009D3EBD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>elevane si</w:t>
            </w:r>
            <w:r w:rsidR="00B80929" w:rsidRPr="00861DB8">
              <w:rPr>
                <w:rFonts w:eastAsia="Times New Roman" w:cs="Arial"/>
                <w:color w:val="131114"/>
                <w:spacing w:val="6"/>
                <w:sz w:val="24"/>
                <w:szCs w:val="24"/>
                <w:lang w:eastAsia="nb-NO"/>
              </w:rPr>
              <w:t xml:space="preserve"> læring</w:t>
            </w:r>
          </w:p>
          <w:p w14:paraId="1083C99C" w14:textId="1E09B00F" w:rsidR="00DB1342" w:rsidRPr="00861DB8" w:rsidRDefault="00DB1342" w:rsidP="00DB1342">
            <w:pPr>
              <w:pStyle w:val="Listeavsnitt"/>
              <w:numPr>
                <w:ilvl w:val="1"/>
                <w:numId w:val="11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kan drøfte </w:t>
            </w:r>
            <w:r w:rsidR="0051130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eigen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undervisning opp mot kompetansemål, </w:t>
            </w:r>
            <w:r w:rsidR="0051130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grunnleggande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51130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ferdigheiter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, kjerneelement, </w:t>
            </w:r>
            <w:r w:rsidR="0051130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tverrfaglege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tema og </w:t>
            </w:r>
            <w:r w:rsidR="0051130D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overordna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del i LK20</w:t>
            </w:r>
          </w:p>
          <w:p w14:paraId="4FFC9297" w14:textId="77777777" w:rsidR="00C748E7" w:rsidRPr="00861DB8" w:rsidRDefault="00C748E7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728849F" w14:textId="2EA6CC69" w:rsidR="00C748E7" w:rsidRPr="00861DB8" w:rsidRDefault="00C748E7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</w:tr>
      <w:tr w:rsidR="00DA3358" w:rsidRPr="00861DB8" w14:paraId="56D6FEF2" w14:textId="77777777" w:rsidTr="522DAA36">
        <w:trPr>
          <w:trHeight w:val="1147"/>
        </w:trPr>
        <w:tc>
          <w:tcPr>
            <w:tcW w:w="10045" w:type="dxa"/>
          </w:tcPr>
          <w:p w14:paraId="5CB6FE55" w14:textId="2DD983BB" w:rsidR="00DA3358" w:rsidRPr="00861DB8" w:rsidRDefault="0051130D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På kva måte </w:t>
            </w:r>
            <w:r w:rsidR="00C73EC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er forvent</w:t>
            </w:r>
            <w:r w:rsidR="0043267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a</w:t>
            </w:r>
            <w:r w:rsidR="00C73EC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læringsutbytte oppnådd?</w:t>
            </w:r>
          </w:p>
          <w:p w14:paraId="26671677" w14:textId="77777777" w:rsidR="00A45CE3" w:rsidRPr="00861DB8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D5EFC5E" w14:textId="6B3244CB" w:rsidR="00BE7221" w:rsidRPr="00861DB8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CEC2769" w14:textId="5AB0A688" w:rsidR="00BE7221" w:rsidRPr="00861DB8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45F1A2DF" w14:textId="62021B54" w:rsidR="00BE7221" w:rsidRPr="00861DB8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5DF48F3" w14:textId="77777777" w:rsidR="00BE7221" w:rsidRPr="00861DB8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6815F02D" w14:textId="77777777" w:rsidR="00A45CE3" w:rsidRPr="00861DB8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D8D0A74" w14:textId="7E6AF3BF" w:rsidR="00234D40" w:rsidRPr="00861DB8" w:rsidRDefault="00234D4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DA3358" w:rsidRPr="00861DB8" w14:paraId="391CEC9C" w14:textId="77777777" w:rsidTr="522DAA36">
        <w:trPr>
          <w:trHeight w:val="1263"/>
        </w:trPr>
        <w:tc>
          <w:tcPr>
            <w:tcW w:w="10045" w:type="dxa"/>
          </w:tcPr>
          <w:p w14:paraId="5320FE09" w14:textId="0C73D787" w:rsidR="00DA3358" w:rsidRPr="00861DB8" w:rsidRDefault="00432675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Kva</w:t>
            </w:r>
            <w:r w:rsidR="00C73EC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kunnskapsområde bør studenten særl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e</w:t>
            </w:r>
            <w:r w:rsidR="00C73EC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g arbeide videre med?</w:t>
            </w:r>
          </w:p>
          <w:p w14:paraId="2FB15C65" w14:textId="77777777" w:rsidR="00A45CE3" w:rsidRPr="00861DB8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4A8C2358" w14:textId="0BDED3BB" w:rsidR="00A45CE3" w:rsidRPr="00861DB8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E6D6906" w14:textId="1F780CD8" w:rsidR="00BE7221" w:rsidRPr="00861DB8" w:rsidRDefault="00BE722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5A3E2663" w14:textId="77777777" w:rsidR="00A45CE3" w:rsidRPr="00861DB8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283BEBEE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62E85EA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60025E4" w14:textId="2CABF00D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0414506A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409FE3B" w14:textId="77777777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4B905B6" w14:textId="5EBA8194" w:rsidR="00234D40" w:rsidRPr="00861DB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25AE002E" w14:textId="77777777" w:rsidR="00DA3358" w:rsidRPr="00861DB8" w:rsidRDefault="00DA3358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p w14:paraId="7AC93EF1" w14:textId="77777777" w:rsidR="00FA05FD" w:rsidRPr="00861DB8" w:rsidRDefault="00FA05FD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p w14:paraId="0458E661" w14:textId="77777777" w:rsidR="00FA05FD" w:rsidRPr="00861DB8" w:rsidRDefault="00FA05FD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p w14:paraId="255BB6F9" w14:textId="77777777" w:rsidR="00FA05FD" w:rsidRPr="00861DB8" w:rsidRDefault="00FA05FD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tbl>
      <w:tblPr>
        <w:tblW w:w="10073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73"/>
      </w:tblGrid>
      <w:tr w:rsidR="00BE7221" w:rsidRPr="00861DB8" w14:paraId="66A22C9F" w14:textId="77777777" w:rsidTr="522DAA36">
        <w:trPr>
          <w:trHeight w:val="494"/>
        </w:trPr>
        <w:tc>
          <w:tcPr>
            <w:tcW w:w="10073" w:type="dxa"/>
          </w:tcPr>
          <w:p w14:paraId="2F5CD2D9" w14:textId="3091841B" w:rsidR="00BE7221" w:rsidRPr="00861DB8" w:rsidRDefault="3D6CFCC5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lastRenderedPageBreak/>
              <w:t>Studenten</w:t>
            </w:r>
            <w:r w:rsidR="00432675"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</w:t>
            </w:r>
            <w:r w:rsidR="003B7383"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ine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</w:t>
            </w:r>
            <w:r w:rsidR="00432675"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ferdigheiter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:</w:t>
            </w:r>
          </w:p>
          <w:p w14:paraId="3E391C7C" w14:textId="77777777" w:rsidR="00234D40" w:rsidRPr="00861DB8" w:rsidRDefault="00234D4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13D41A3F" w14:textId="56A5EDB8" w:rsidR="00BC4208" w:rsidRPr="00861DB8" w:rsidRDefault="004150C2" w:rsidP="005B34AE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</w:pPr>
            <w:r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Studenten </w:t>
            </w:r>
            <w:r w:rsidR="00BC4208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kan v</w:t>
            </w:r>
            <w:r w:rsidR="007A446E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ære</w:t>
            </w:r>
            <w:r w:rsidR="00BC4208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 e</w:t>
            </w:r>
            <w:r w:rsidR="003B7383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i</w:t>
            </w:r>
            <w:r w:rsidR="00BC4208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n </w:t>
            </w:r>
            <w:r w:rsidR="003B7383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tydeleg</w:t>
            </w:r>
            <w:r w:rsidR="00BC4208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 </w:t>
            </w:r>
            <w:r w:rsidR="003B7383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leiar</w:t>
            </w:r>
            <w:r w:rsidR="00BC4208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 og le</w:t>
            </w:r>
            <w:r w:rsidR="007A446E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d</w:t>
            </w:r>
            <w:r w:rsidR="00BC4208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e læringsarbeid for ulike elev</w:t>
            </w:r>
            <w:r w:rsidR="007A446E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e</w:t>
            </w:r>
            <w:r w:rsidR="00BC4208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r, samt kunne </w:t>
            </w:r>
            <w:r w:rsidR="00256E7B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rettleie </w:t>
            </w:r>
            <w:r w:rsidR="00BC4208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i profesjonsfellesskap</w:t>
            </w:r>
          </w:p>
          <w:p w14:paraId="6C169546" w14:textId="0DC8AE77" w:rsidR="00CF18B8" w:rsidRPr="00861DB8" w:rsidRDefault="00CF18B8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kan initiere</w:t>
            </w:r>
            <w:r w:rsidR="003E2132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, planlegge </w:t>
            </w:r>
            <w:r w:rsidR="0049511E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og gjennomføre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256E7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tverrfaglege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49511E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opplegg </w:t>
            </w:r>
            <w:r w:rsidR="00256E7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saman </w:t>
            </w:r>
            <w:r w:rsidR="00512A89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med </w:t>
            </w:r>
            <w:r w:rsidR="00256E7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medstudentar</w:t>
            </w:r>
            <w:r w:rsidR="00512A89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4150C2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og </w:t>
            </w:r>
            <w:r w:rsidR="00256E7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praksislærar</w:t>
            </w:r>
            <w:r w:rsidR="004150C2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, eventuelt også andre </w:t>
            </w:r>
            <w:r w:rsidR="00256E7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lærarar </w:t>
            </w:r>
            <w:r w:rsidR="004150C2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på skolen</w:t>
            </w:r>
          </w:p>
          <w:p w14:paraId="41B5B3D2" w14:textId="3922F535" w:rsidR="005B34AE" w:rsidRPr="00861DB8" w:rsidRDefault="005B34AE" w:rsidP="005B34AE">
            <w:pPr>
              <w:numPr>
                <w:ilvl w:val="1"/>
                <w:numId w:val="15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arbeider aktivt med relasjonsbygging med elever og </w:t>
            </w:r>
            <w:r w:rsidR="00256E7B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praksislærar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/andre lær</w:t>
            </w:r>
            <w:r w:rsidR="00B64EA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arar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ved skolen</w:t>
            </w:r>
          </w:p>
          <w:p w14:paraId="2A387474" w14:textId="7BF9FE92" w:rsidR="00085D5F" w:rsidRPr="00861DB8" w:rsidRDefault="00085D5F" w:rsidP="00085D5F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inkluderer </w:t>
            </w:r>
            <w:r w:rsidR="00B64EA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elevane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i vurderingsarbeidet </w:t>
            </w:r>
          </w:p>
          <w:p w14:paraId="7E51FBDE" w14:textId="77777777" w:rsidR="00085D5F" w:rsidRPr="00861DB8" w:rsidRDefault="00085D5F" w:rsidP="00085D5F">
            <w:pPr>
              <w:spacing w:line="240" w:lineRule="auto"/>
              <w:ind w:left="720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9BF0F2B" w14:textId="77777777" w:rsidR="005B34AE" w:rsidRPr="00861DB8" w:rsidRDefault="005B34AE" w:rsidP="00464D5A">
            <w:pPr>
              <w:pStyle w:val="Listeavsnitt"/>
              <w:spacing w:line="240" w:lineRule="auto"/>
              <w:ind w:left="1080"/>
              <w:rPr>
                <w:rFonts w:ascii="Calibri Light" w:eastAsia="Times New Roman" w:hAnsi="Calibri Light" w:cs="Calibri Light"/>
                <w:color w:val="auto"/>
                <w:sz w:val="20"/>
                <w:szCs w:val="20"/>
                <w:lang w:eastAsia="nb-NO"/>
              </w:rPr>
            </w:pPr>
          </w:p>
          <w:p w14:paraId="682B9C43" w14:textId="77777777" w:rsidR="00CF18B8" w:rsidRPr="00861DB8" w:rsidRDefault="00CF18B8" w:rsidP="003E2132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Calibri" w:eastAsia="Times New Roman" w:hAnsi="Calibri" w:cs="Calibri"/>
                <w:color w:val="131114"/>
                <w:spacing w:val="6"/>
                <w:sz w:val="22"/>
                <w:szCs w:val="22"/>
                <w:lang w:eastAsia="nb-NO"/>
              </w:rPr>
            </w:pPr>
          </w:p>
          <w:p w14:paraId="4AFFA952" w14:textId="426FD171" w:rsidR="00BC4208" w:rsidRPr="00861DB8" w:rsidRDefault="00BC4208" w:rsidP="005B34AE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</w:pPr>
            <w:r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kan identifisere </w:t>
            </w:r>
            <w:r w:rsidR="00D958EA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åtferd</w:t>
            </w:r>
            <w:r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 som er </w:t>
            </w:r>
            <w:r w:rsidR="00D958EA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utfordrande</w:t>
            </w:r>
            <w:r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 for </w:t>
            </w:r>
            <w:r w:rsidR="00D958EA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elevane si</w:t>
            </w:r>
            <w:r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 læring og drøfte måt</w:t>
            </w:r>
            <w:r w:rsidR="00D958EA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a</w:t>
            </w:r>
            <w:r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r dette kan h</w:t>
            </w:r>
            <w:r w:rsidR="00D958EA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a</w:t>
            </w:r>
            <w:r w:rsidR="007A446E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ndter</w:t>
            </w:r>
            <w:r w:rsidR="00D958EA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a</w:t>
            </w:r>
            <w:r w:rsidR="007A446E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s</w:t>
            </w:r>
            <w:r w:rsidR="00D958EA"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>t</w:t>
            </w:r>
            <w:r w:rsidRPr="00861DB8">
              <w:rPr>
                <w:rFonts w:ascii="Calibri" w:eastAsia="Times New Roman" w:hAnsi="Calibri" w:cs="Calibri"/>
                <w:color w:val="131114"/>
                <w:spacing w:val="6"/>
                <w:sz w:val="24"/>
                <w:szCs w:val="24"/>
                <w:lang w:eastAsia="nb-NO"/>
              </w:rPr>
              <w:t xml:space="preserve"> på</w:t>
            </w:r>
          </w:p>
          <w:p w14:paraId="2389349F" w14:textId="09BDE94D" w:rsidR="00085D5F" w:rsidRPr="00861DB8" w:rsidRDefault="00C11B50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</w:t>
            </w:r>
            <w:r w:rsidR="00A72C8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observerer</w:t>
            </w:r>
            <w:r w:rsidR="0049670F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317392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elevane</w:t>
            </w:r>
            <w:r w:rsidR="009C440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49670F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i </w:t>
            </w:r>
            <w:proofErr w:type="spellStart"/>
            <w:r w:rsidR="0049670F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klasserom</w:t>
            </w:r>
            <w:r w:rsidR="009C440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ssituasjon</w:t>
            </w:r>
            <w:r w:rsidR="00D958E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="009C440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r</w:t>
            </w:r>
            <w:proofErr w:type="spellEnd"/>
            <w:r w:rsidR="0049670F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</w:t>
            </w:r>
            <w:r w:rsidR="009C440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pausesituasjon</w:t>
            </w:r>
            <w:r w:rsidR="00D958E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="009C440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r,</w:t>
            </w:r>
            <w:r w:rsidR="00A72C8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deltar i diskusjon</w:t>
            </w:r>
            <w:r w:rsidR="00D958E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="00A72C8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r med </w:t>
            </w:r>
            <w:r w:rsidR="0049670F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medstudent</w:t>
            </w:r>
            <w:r w:rsidR="00D958E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="0049670F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r </w:t>
            </w:r>
            <w:r w:rsidR="00077E61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og praksislær</w:t>
            </w:r>
            <w:r w:rsidR="00D958E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="00077E61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r </w:t>
            </w:r>
            <w:r w:rsidR="0049670F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om </w:t>
            </w:r>
            <w:r w:rsidR="00077E61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utfordr</w:t>
            </w:r>
            <w:r w:rsidR="00D958E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="00077E61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nde elev</w:t>
            </w:r>
            <w:r w:rsidR="00D958E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å</w:t>
            </w:r>
            <w:r w:rsidR="00077E61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tferd og </w:t>
            </w:r>
            <w:r w:rsidR="00D958E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ha</w:t>
            </w:r>
            <w:r w:rsidR="00077E61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ndtering av dette</w:t>
            </w:r>
            <w:r w:rsidR="00BC7D0C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, </w:t>
            </w:r>
          </w:p>
          <w:p w14:paraId="78487785" w14:textId="6CFB5E5E" w:rsidR="00E85354" w:rsidRPr="00861DB8" w:rsidRDefault="00085D5F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</w:t>
            </w:r>
            <w:proofErr w:type="spellStart"/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knytter</w:t>
            </w:r>
            <w:proofErr w:type="spellEnd"/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arbeidet</w:t>
            </w:r>
            <w:r w:rsidR="00CC1910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til</w:t>
            </w:r>
            <w:r w:rsidR="00E8535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EA565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teori</w:t>
            </w:r>
            <w:r w:rsidR="00D526C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om klassele</w:t>
            </w:r>
            <w:r w:rsidR="00C82D23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iing</w:t>
            </w:r>
            <w:r w:rsidR="00D526C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relasjonsbygging </w:t>
            </w:r>
          </w:p>
          <w:p w14:paraId="7306255E" w14:textId="4F4B73EF" w:rsidR="00D11B7C" w:rsidRPr="00861DB8" w:rsidRDefault="00D11B7C" w:rsidP="00E85354">
            <w:pPr>
              <w:pStyle w:val="Listeavsnitt"/>
              <w:spacing w:line="240" w:lineRule="auto"/>
              <w:ind w:left="1080"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  <w:p w14:paraId="4C86E901" w14:textId="77777777" w:rsidR="00234D40" w:rsidRPr="00861DB8" w:rsidRDefault="00234D40" w:rsidP="001E2E77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  <w:p w14:paraId="0881C775" w14:textId="77777777" w:rsidR="008B74EB" w:rsidRPr="00861DB8" w:rsidRDefault="008B74EB" w:rsidP="00421F75">
            <w:pPr>
              <w:spacing w:line="240" w:lineRule="auto"/>
              <w:ind w:left="360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</w:p>
          <w:p w14:paraId="3A489AFB" w14:textId="41710763" w:rsidR="006D4C6E" w:rsidRPr="00861DB8" w:rsidRDefault="006D4C6E" w:rsidP="00085D5F">
            <w:pPr>
              <w:pStyle w:val="Listeavsnitt"/>
              <w:spacing w:line="240" w:lineRule="auto"/>
              <w:ind w:left="1080" w:right="849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</w:p>
        </w:tc>
      </w:tr>
      <w:tr w:rsidR="004B6D32" w:rsidRPr="00861DB8" w14:paraId="11A41B87" w14:textId="77777777" w:rsidTr="522DAA36">
        <w:trPr>
          <w:trHeight w:val="494"/>
        </w:trPr>
        <w:tc>
          <w:tcPr>
            <w:tcW w:w="10073" w:type="dxa"/>
          </w:tcPr>
          <w:p w14:paraId="6488A0D8" w14:textId="20F271FC" w:rsidR="00895B09" w:rsidRPr="00861DB8" w:rsidRDefault="00C82D2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På kva måte er</w:t>
            </w:r>
            <w:r w:rsidR="607B0B9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forvent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a</w:t>
            </w:r>
            <w:r w:rsidR="607B0B9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læringsutbytte oppnådd?</w:t>
            </w:r>
          </w:p>
          <w:p w14:paraId="4A41180B" w14:textId="77777777" w:rsidR="00A45CE3" w:rsidRPr="00861DB8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A3815F6" w14:textId="77777777" w:rsidR="0001035D" w:rsidRPr="00861DB8" w:rsidRDefault="0001035D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148A93AC" w14:textId="77777777" w:rsidR="004B6D32" w:rsidRPr="00861DB8" w:rsidRDefault="004B6D32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B61C46F" w14:textId="77777777" w:rsidR="00234D40" w:rsidRPr="00861DB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FB08107" w14:textId="6EA59AC9" w:rsidR="00234D40" w:rsidRPr="00861DB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22FFF89" w14:textId="3E107219" w:rsidR="00234D40" w:rsidRPr="00861DB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17F5EF25" w14:textId="77777777" w:rsidR="00234D40" w:rsidRPr="00861DB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5795AB0" w14:textId="1214F4AF" w:rsidR="00234D40" w:rsidRPr="00861DB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8FB8BF4" w14:textId="77777777" w:rsidR="00234D40" w:rsidRPr="00861DB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98AEC9C" w14:textId="6152EDCA" w:rsidR="00234D40" w:rsidRPr="00861DB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</w:tc>
      </w:tr>
      <w:tr w:rsidR="004B6D32" w:rsidRPr="00861DB8" w14:paraId="22EE309C" w14:textId="77777777" w:rsidTr="522DAA36">
        <w:trPr>
          <w:trHeight w:val="494"/>
        </w:trPr>
        <w:tc>
          <w:tcPr>
            <w:tcW w:w="10073" w:type="dxa"/>
          </w:tcPr>
          <w:p w14:paraId="1637AF74" w14:textId="735F2AC3" w:rsidR="004B6D32" w:rsidRPr="00861DB8" w:rsidRDefault="009B175E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Kva</w:t>
            </w:r>
            <w:r w:rsidR="607B0B9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ferdighe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i</w:t>
            </w:r>
            <w:r w:rsidR="607B0B9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ter bør studenten særl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e</w:t>
            </w:r>
            <w:r w:rsidR="607B0B9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g arbeide vid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a</w:t>
            </w:r>
            <w:r w:rsidR="607B0B9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re med?</w:t>
            </w:r>
          </w:p>
          <w:p w14:paraId="09D6B5B0" w14:textId="77777777" w:rsidR="0001035D" w:rsidRPr="00861DB8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E136FA6" w14:textId="77777777" w:rsidR="0001035D" w:rsidRPr="00861DB8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16910C56" w14:textId="77777777" w:rsidR="0001035D" w:rsidRPr="00861DB8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37E9694D" w14:textId="107993C1" w:rsidR="00234D40" w:rsidRPr="00861DB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2326125B" w14:textId="50E40B8C" w:rsidR="00234D40" w:rsidRPr="00861DB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579BE109" w14:textId="77777777" w:rsidR="00234D40" w:rsidRPr="00861DB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371E1BE" w14:textId="12E630B7" w:rsidR="00234D40" w:rsidRPr="00861DB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</w:tc>
      </w:tr>
    </w:tbl>
    <w:p w14:paraId="151083F9" w14:textId="534F6470" w:rsidR="00DA3358" w:rsidRPr="00861DB8" w:rsidRDefault="00DA3358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p w14:paraId="27CD0E35" w14:textId="069AEC3A" w:rsidR="00DA3358" w:rsidRPr="00861DB8" w:rsidRDefault="00DA3358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tbl>
      <w:tblPr>
        <w:tblW w:w="10039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39"/>
      </w:tblGrid>
      <w:tr w:rsidR="00DA3358" w:rsidRPr="00861DB8" w14:paraId="603F3736" w14:textId="77777777" w:rsidTr="522DAA36">
        <w:trPr>
          <w:trHeight w:val="558"/>
        </w:trPr>
        <w:tc>
          <w:tcPr>
            <w:tcW w:w="10039" w:type="dxa"/>
          </w:tcPr>
          <w:p w14:paraId="6B9DDAD2" w14:textId="77777777" w:rsidR="00DA3358" w:rsidRPr="00861DB8" w:rsidRDefault="2CBEC41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lastRenderedPageBreak/>
              <w:t>Studentens generelle kompetanse:</w:t>
            </w:r>
          </w:p>
          <w:p w14:paraId="6BFE85A4" w14:textId="6B9526BE" w:rsidR="002E203F" w:rsidRPr="00861DB8" w:rsidRDefault="002E203F" w:rsidP="002E203F">
            <w:pPr>
              <w:numPr>
                <w:ilvl w:val="0"/>
                <w:numId w:val="22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Arial"/>
                <w:color w:val="131114"/>
                <w:spacing w:val="6"/>
                <w:lang w:eastAsia="nb-NO"/>
              </w:rPr>
            </w:pPr>
            <w:r w:rsidRPr="00861DB8">
              <w:rPr>
                <w:rFonts w:eastAsia="Times New Roman" w:cs="Arial"/>
                <w:color w:val="131114"/>
                <w:spacing w:val="6"/>
                <w:lang w:eastAsia="nb-NO"/>
              </w:rPr>
              <w:t>Studenten kan drøfte undervisning, læring og fag i lys av aktuelle læreplan</w:t>
            </w:r>
            <w:r w:rsidR="009B175E" w:rsidRPr="00861DB8">
              <w:rPr>
                <w:rFonts w:eastAsia="Times New Roman" w:cs="Arial"/>
                <w:color w:val="131114"/>
                <w:spacing w:val="6"/>
                <w:lang w:eastAsia="nb-NO"/>
              </w:rPr>
              <w:t>a</w:t>
            </w:r>
            <w:r w:rsidRPr="00861DB8">
              <w:rPr>
                <w:rFonts w:eastAsia="Times New Roman" w:cs="Arial"/>
                <w:color w:val="131114"/>
                <w:spacing w:val="6"/>
                <w:lang w:eastAsia="nb-NO"/>
              </w:rPr>
              <w:t>r og profesjonsetiske perspektiv</w:t>
            </w:r>
          </w:p>
          <w:p w14:paraId="19C2B34E" w14:textId="7B9D8812" w:rsidR="002E203F" w:rsidRPr="00861DB8" w:rsidRDefault="002E203F" w:rsidP="002E203F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kjenner til lokale læreplan</w:t>
            </w:r>
            <w:r w:rsidR="00676EF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r/periodeplan</w:t>
            </w:r>
            <w:r w:rsidR="00676EF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r og bruk</w:t>
            </w:r>
            <w:r w:rsidR="00676EF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ar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disse i planlegging av e</w:t>
            </w:r>
            <w:r w:rsidR="00676EF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i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gen undervisning</w:t>
            </w:r>
          </w:p>
          <w:p w14:paraId="5D65657E" w14:textId="47D29FBD" w:rsidR="002E203F" w:rsidRPr="00861DB8" w:rsidRDefault="002E203F" w:rsidP="002E203F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deltar aktivt i diskusjon</w:t>
            </w:r>
            <w:r w:rsidR="00676EF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r om profesjonsetiske problemstilling</w:t>
            </w:r>
            <w:r w:rsidR="00676EF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r som er sære</w:t>
            </w:r>
            <w:r w:rsidR="00676EF5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i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gne for undervisning på ungdomstrinnet</w:t>
            </w:r>
          </w:p>
          <w:p w14:paraId="5BB3BF67" w14:textId="77777777" w:rsidR="002E203F" w:rsidRPr="00861DB8" w:rsidRDefault="002E203F" w:rsidP="002E203F">
            <w:pPr>
              <w:shd w:val="clear" w:color="auto" w:fill="FFFFFF"/>
              <w:spacing w:before="100" w:beforeAutospacing="1" w:after="100" w:afterAutospacing="1" w:line="240" w:lineRule="auto"/>
              <w:ind w:left="720"/>
              <w:rPr>
                <w:rFonts w:eastAsia="Times New Roman" w:cs="Arial"/>
                <w:color w:val="131114"/>
                <w:spacing w:val="6"/>
                <w:lang w:eastAsia="nb-NO"/>
              </w:rPr>
            </w:pPr>
          </w:p>
          <w:p w14:paraId="1E59D220" w14:textId="11510252" w:rsidR="002E203F" w:rsidRPr="00861DB8" w:rsidRDefault="002E203F" w:rsidP="002E203F">
            <w:pPr>
              <w:numPr>
                <w:ilvl w:val="0"/>
                <w:numId w:val="22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eastAsia="Times New Roman" w:cs="Arial"/>
                <w:color w:val="131114"/>
                <w:spacing w:val="6"/>
                <w:lang w:eastAsia="nb-NO"/>
              </w:rPr>
            </w:pPr>
            <w:r w:rsidRPr="00861DB8">
              <w:rPr>
                <w:rFonts w:eastAsia="Times New Roman" w:cs="Arial"/>
                <w:color w:val="131114"/>
                <w:spacing w:val="6"/>
                <w:lang w:eastAsia="nb-NO"/>
              </w:rPr>
              <w:t>kan vurdere og kommunisere de</w:t>
            </w:r>
            <w:r w:rsidR="00921E89" w:rsidRPr="00861DB8">
              <w:rPr>
                <w:rFonts w:eastAsia="Times New Roman" w:cs="Arial"/>
                <w:color w:val="131114"/>
                <w:spacing w:val="6"/>
                <w:lang w:eastAsia="nb-NO"/>
              </w:rPr>
              <w:t>i</w:t>
            </w:r>
            <w:r w:rsidRPr="00861DB8">
              <w:rPr>
                <w:rFonts w:eastAsia="Times New Roman" w:cs="Arial"/>
                <w:color w:val="131114"/>
                <w:spacing w:val="6"/>
                <w:lang w:eastAsia="nb-NO"/>
              </w:rPr>
              <w:t xml:space="preserve"> praktiske og estetiske fag</w:t>
            </w:r>
            <w:r w:rsidR="00921E89" w:rsidRPr="00861DB8">
              <w:rPr>
                <w:rFonts w:eastAsia="Times New Roman" w:cs="Arial"/>
                <w:color w:val="131114"/>
                <w:spacing w:val="6"/>
                <w:lang w:eastAsia="nb-NO"/>
              </w:rPr>
              <w:t>a si</w:t>
            </w:r>
            <w:r w:rsidRPr="00861DB8">
              <w:rPr>
                <w:rFonts w:eastAsia="Times New Roman" w:cs="Arial"/>
                <w:color w:val="131114"/>
                <w:spacing w:val="6"/>
                <w:lang w:eastAsia="nb-NO"/>
              </w:rPr>
              <w:t xml:space="preserve"> rolle i skolen og samfunnet</w:t>
            </w:r>
          </w:p>
          <w:p w14:paraId="3FCC8792" w14:textId="1188F43F" w:rsidR="00025DC8" w:rsidRPr="00861DB8" w:rsidRDefault="004C5604" w:rsidP="004C5604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er bevisst si e</w:t>
            </w:r>
            <w:r w:rsidR="00921E89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i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gen rolle som kulturformidl</w:t>
            </w:r>
            <w:r w:rsidR="00921E89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r</w:t>
            </w:r>
          </w:p>
          <w:p w14:paraId="0D8F6A78" w14:textId="574E7C73" w:rsidR="004C5604" w:rsidRPr="00861DB8" w:rsidRDefault="00025DC8" w:rsidP="004C5604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</w:t>
            </w:r>
            <w:r w:rsidR="004C560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k</w:t>
            </w:r>
            <w:r w:rsidR="008D5B07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jenner til </w:t>
            </w:r>
            <w:r w:rsidR="00921E89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korleis </w:t>
            </w:r>
            <w:r w:rsidR="008D5B07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musikk kan</w:t>
            </w:r>
            <w:r w:rsidR="00C55DA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8D5B07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legitimer</w:t>
            </w:r>
            <w:r w:rsidR="00921E89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a</w:t>
            </w:r>
            <w:r w:rsidR="008D5B07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</w:t>
            </w:r>
            <w:r w:rsidR="00921E89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t</w:t>
            </w:r>
            <w:r w:rsidR="008D5B07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i for</w:t>
            </w:r>
            <w:r w:rsidR="00C55DA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hold til skole og samfunn</w:t>
            </w:r>
          </w:p>
          <w:p w14:paraId="35A3995C" w14:textId="7617B864" w:rsidR="004E1BA1" w:rsidRPr="00861DB8" w:rsidRDefault="004E1BA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</w:tc>
      </w:tr>
      <w:tr w:rsidR="00DA3358" w:rsidRPr="00861DB8" w14:paraId="706A4A24" w14:textId="77777777" w:rsidTr="522DAA36">
        <w:trPr>
          <w:trHeight w:val="1871"/>
        </w:trPr>
        <w:tc>
          <w:tcPr>
            <w:tcW w:w="10039" w:type="dxa"/>
            <w:hideMark/>
          </w:tcPr>
          <w:p w14:paraId="67D9FFA5" w14:textId="16D176C1" w:rsidR="00A57458" w:rsidRPr="00861DB8" w:rsidRDefault="00354DF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På kva måte</w:t>
            </w:r>
            <w:r w:rsidR="757A753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er forvent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a</w:t>
            </w:r>
            <w:r w:rsidR="757A7534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læringsutbytte oppnådd?</w:t>
            </w:r>
          </w:p>
          <w:p w14:paraId="55246602" w14:textId="06F7B4A6" w:rsidR="00DA3358" w:rsidRPr="00861DB8" w:rsidRDefault="00DA3358" w:rsidP="00835ABF">
            <w:pPr>
              <w:pStyle w:val="Listeavsnitt"/>
              <w:spacing w:line="240" w:lineRule="auto"/>
              <w:ind w:left="1080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DA3358" w:rsidRPr="00861DB8" w14:paraId="56B48492" w14:textId="77777777" w:rsidTr="522DAA36">
        <w:trPr>
          <w:trHeight w:val="1871"/>
        </w:trPr>
        <w:tc>
          <w:tcPr>
            <w:tcW w:w="10039" w:type="dxa"/>
            <w:hideMark/>
          </w:tcPr>
          <w:p w14:paraId="38AB4B1A" w14:textId="7C680374" w:rsidR="00DA3358" w:rsidRPr="00861DB8" w:rsidRDefault="214B9604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På </w:t>
            </w:r>
            <w:r w:rsidR="00354DF1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kva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områder bør st</w:t>
            </w:r>
            <w:r w:rsidR="2CBEC41A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udenten arbeide med å styrke sin generelle kompetanse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?</w:t>
            </w:r>
          </w:p>
          <w:p w14:paraId="1E6D0062" w14:textId="77777777" w:rsidR="00DA3358" w:rsidRPr="00861DB8" w:rsidRDefault="00DA3358" w:rsidP="522DAA36">
            <w:pPr>
              <w:tabs>
                <w:tab w:val="left" w:pos="195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eastAsia="nb-NO"/>
              </w:rPr>
              <w:tab/>
            </w:r>
          </w:p>
        </w:tc>
      </w:tr>
    </w:tbl>
    <w:p w14:paraId="06316A61" w14:textId="77777777" w:rsidR="00DE78D3" w:rsidRPr="00861DB8" w:rsidRDefault="00DE78D3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6610B0" w:rsidRPr="00861DB8" w14:paraId="43A7EECA" w14:textId="77777777" w:rsidTr="522DAA36">
        <w:trPr>
          <w:trHeight w:val="476"/>
        </w:trPr>
        <w:tc>
          <w:tcPr>
            <w:tcW w:w="10045" w:type="dxa"/>
          </w:tcPr>
          <w:p w14:paraId="0BEAA426" w14:textId="2D080EC1" w:rsidR="006610B0" w:rsidRPr="00861DB8" w:rsidRDefault="006610B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Dette skal fyll</w:t>
            </w:r>
            <w:r w:rsidR="00354DF1"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</w:t>
            </w:r>
            <w:r w:rsidR="00354DF1"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t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ut dersom praksisperioden er vurdert til </w:t>
            </w:r>
            <w:r w:rsidRPr="00861DB8">
              <w:rPr>
                <w:rFonts w:ascii="Calibri Light" w:eastAsia="Times New Roman" w:hAnsi="Calibri Light" w:cs="Calibri Light"/>
                <w:i/>
                <w:iCs/>
                <w:color w:val="61B7BA"/>
              </w:rPr>
              <w:t>ikk</w:t>
            </w:r>
            <w:r w:rsidR="00354DF1" w:rsidRPr="00861DB8">
              <w:rPr>
                <w:rFonts w:ascii="Calibri Light" w:eastAsia="Times New Roman" w:hAnsi="Calibri Light" w:cs="Calibri Light"/>
                <w:i/>
                <w:iCs/>
                <w:color w:val="61B7BA"/>
              </w:rPr>
              <w:t>j</w:t>
            </w:r>
            <w:r w:rsidRPr="00861DB8">
              <w:rPr>
                <w:rFonts w:ascii="Calibri Light" w:eastAsia="Times New Roman" w:hAnsi="Calibri Light" w:cs="Calibri Light"/>
                <w:i/>
                <w:iCs/>
                <w:color w:val="61B7BA"/>
              </w:rPr>
              <w:t>e bestått:</w:t>
            </w:r>
          </w:p>
        </w:tc>
      </w:tr>
      <w:tr w:rsidR="006610B0" w:rsidRPr="00861DB8" w14:paraId="1801DDDB" w14:textId="77777777" w:rsidTr="522DAA36">
        <w:trPr>
          <w:trHeight w:val="1871"/>
        </w:trPr>
        <w:tc>
          <w:tcPr>
            <w:tcW w:w="10045" w:type="dxa"/>
          </w:tcPr>
          <w:p w14:paraId="1C80A2F0" w14:textId="3D45C79F" w:rsidR="006610B0" w:rsidRPr="00861DB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Dersom mangl</w:t>
            </w:r>
            <w:r w:rsidR="00E158D7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nde utvikling er grunnlag for vurdering</w:t>
            </w:r>
            <w:r w:rsidR="00E158D7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, må det komme fram her.</w:t>
            </w:r>
          </w:p>
          <w:p w14:paraId="0DF785B7" w14:textId="52026D17" w:rsidR="006610B0" w:rsidRPr="00861DB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Inn</w:t>
            </w:r>
            <w:r w:rsidR="00E158D7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nfor følg</w:t>
            </w:r>
            <w:r w:rsidR="00E158D7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ja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 xml:space="preserve">nde punkt/læringsutbytte har studenten </w:t>
            </w:r>
            <w:r w:rsidRPr="00861DB8">
              <w:rPr>
                <w:rFonts w:ascii="Calibri Light" w:eastAsia="Times New Roman" w:hAnsi="Calibri Light" w:cs="Calibri Light"/>
                <w:i/>
                <w:iCs/>
                <w:color w:val="auto"/>
                <w:sz w:val="22"/>
                <w:szCs w:val="22"/>
              </w:rPr>
              <w:t>ikk</w:t>
            </w:r>
            <w:r w:rsidR="00E158D7" w:rsidRPr="00861DB8">
              <w:rPr>
                <w:rFonts w:ascii="Calibri Light" w:eastAsia="Times New Roman" w:hAnsi="Calibri Light" w:cs="Calibri Light"/>
                <w:i/>
                <w:iCs/>
                <w:color w:val="auto"/>
                <w:sz w:val="22"/>
                <w:szCs w:val="22"/>
              </w:rPr>
              <w:t>j</w:t>
            </w:r>
            <w:r w:rsidRPr="00861DB8">
              <w:rPr>
                <w:rFonts w:ascii="Calibri Light" w:eastAsia="Times New Roman" w:hAnsi="Calibri Light" w:cs="Calibri Light"/>
                <w:i/>
                <w:iCs/>
                <w:color w:val="auto"/>
                <w:sz w:val="22"/>
                <w:szCs w:val="22"/>
              </w:rPr>
              <w:t>e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 xml:space="preserve"> oppnådd mål</w:t>
            </w:r>
            <w:r w:rsidR="00E158D7"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a</w:t>
            </w:r>
            <w:r w:rsidRPr="00861D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:</w:t>
            </w:r>
          </w:p>
          <w:p w14:paraId="54D6AA86" w14:textId="77777777" w:rsidR="006610B0" w:rsidRPr="00861DB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A58B11E" w14:textId="77777777" w:rsidR="006610B0" w:rsidRPr="00861DB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E37A56C" w14:textId="77777777" w:rsidR="006610B0" w:rsidRPr="00861DB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7D217D1" w14:textId="77777777" w:rsidR="006610B0" w:rsidRPr="00861DB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01E8A93C" w14:textId="77777777" w:rsidR="006610B0" w:rsidRPr="00861DB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5B12362" w14:textId="77777777" w:rsidR="006610B0" w:rsidRPr="00861DB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07A7567A" w14:textId="77777777" w:rsidR="006610B0" w:rsidRPr="00861DB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9AD31B4" w14:textId="77777777" w:rsidR="006610B0" w:rsidRPr="00861DB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458A6C0" w14:textId="77777777" w:rsidR="006610B0" w:rsidRPr="00861DB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1AA8E6B0" w14:textId="77777777" w:rsidR="006610B0" w:rsidRPr="00861DB8" w:rsidRDefault="006610B0" w:rsidP="006610B0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</w:pPr>
    </w:p>
    <w:p w14:paraId="5CA6B664" w14:textId="499DF4E8" w:rsidR="006610B0" w:rsidRPr="00861DB8" w:rsidRDefault="006610B0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</w:pP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</w:t>
      </w:r>
      <w:r w:rsidR="00E158D7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a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d: ____________</w:t>
      </w:r>
      <w:r w:rsidRPr="00861DB8">
        <w:tab/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Dato: ____________</w:t>
      </w:r>
      <w:r w:rsidRPr="00861DB8">
        <w:tab/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Praksislær</w:t>
      </w:r>
      <w:r w:rsidR="00E158D7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a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r</w:t>
      </w:r>
      <w:r w:rsidR="00E158D7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 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</w:t>
      </w:r>
      <w:r w:rsidR="00E158D7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i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 underskrift: ______________________________</w:t>
      </w:r>
    </w:p>
    <w:p w14:paraId="02B00CF9" w14:textId="77777777" w:rsidR="006610B0" w:rsidRPr="00861DB8" w:rsidRDefault="006610B0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</w:p>
    <w:p w14:paraId="36EE5C7D" w14:textId="6D33FBFB" w:rsidR="006610B0" w:rsidRPr="002D2D41" w:rsidRDefault="006610B0" w:rsidP="006610B0">
      <w:pPr>
        <w:spacing w:line="240" w:lineRule="auto"/>
        <w:rPr>
          <w:rStyle w:val="Overskrift1Tegn"/>
          <w:rFonts w:ascii="Calibri Light" w:eastAsia="Times New Roman" w:hAnsi="Calibri Light" w:cs="Calibri Light"/>
          <w:color w:val="auto"/>
          <w:sz w:val="22"/>
          <w:szCs w:val="22"/>
          <w:lang w:val="nn-NO" w:eastAsia="nb-NO"/>
        </w:rPr>
      </w:pPr>
      <w:r w:rsidRPr="00861DB8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 w:rsidRPr="00861DB8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 w:rsidRPr="00861DB8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 w:rsidRPr="00861DB8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 xml:space="preserve">          Le</w:t>
      </w:r>
      <w:r w:rsidR="00E158D7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 xml:space="preserve">iar si 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>underskrift (ved ikk</w:t>
      </w:r>
      <w:r w:rsidR="00E158D7"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>j</w:t>
      </w:r>
      <w:r w:rsidRPr="00861DB8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>e bestått):______________________________</w:t>
      </w:r>
    </w:p>
    <w:sectPr w:rsidR="006610B0" w:rsidRPr="002D2D41" w:rsidSect="00AB02A7">
      <w:headerReference w:type="default" r:id="rId15"/>
      <w:footerReference w:type="default" r:id="rId16"/>
      <w:pgSz w:w="11906" w:h="16838" w:code="9"/>
      <w:pgMar w:top="720" w:right="936" w:bottom="720" w:left="936" w:header="0" w:footer="289" w:gutter="0"/>
      <w:pgNumType w:start="1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CB8D63" w14:textId="77777777" w:rsidR="00857EC8" w:rsidRPr="00861DB8" w:rsidRDefault="00857EC8">
      <w:r w:rsidRPr="00861DB8">
        <w:separator/>
      </w:r>
    </w:p>
    <w:p w14:paraId="74FBE069" w14:textId="77777777" w:rsidR="00857EC8" w:rsidRPr="00861DB8" w:rsidRDefault="00857EC8"/>
  </w:endnote>
  <w:endnote w:type="continuationSeparator" w:id="0">
    <w:p w14:paraId="23621904" w14:textId="77777777" w:rsidR="00857EC8" w:rsidRPr="00861DB8" w:rsidRDefault="00857EC8">
      <w:r w:rsidRPr="00861DB8">
        <w:continuationSeparator/>
      </w:r>
    </w:p>
    <w:p w14:paraId="056660BC" w14:textId="77777777" w:rsidR="00857EC8" w:rsidRPr="00861DB8" w:rsidRDefault="00857EC8"/>
  </w:endnote>
  <w:endnote w:type="continuationNotice" w:id="1">
    <w:p w14:paraId="7BAF887D" w14:textId="77777777" w:rsidR="00857EC8" w:rsidRPr="00861DB8" w:rsidRDefault="00857EC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Calibri Light" w:hAnsi="Calibri Light" w:cs="Calibri Light"/>
        <w:sz w:val="20"/>
        <w:szCs w:val="16"/>
      </w:rPr>
      <w:id w:val="1010260820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b w:val="0"/>
        <w:color w:val="008A8F"/>
        <w:sz w:val="28"/>
        <w:szCs w:val="22"/>
      </w:rPr>
    </w:sdtEndPr>
    <w:sdtContent>
      <w:p w14:paraId="2967DE00" w14:textId="0B406193" w:rsidR="00664D38" w:rsidRPr="00577F3A" w:rsidRDefault="522DAA36" w:rsidP="522DAA36">
        <w:pPr>
          <w:pStyle w:val="Bunntekst"/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</w:pP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Praksislær</w:t>
        </w:r>
        <w:r w:rsidR="00C904E1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a</w:t>
        </w: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r presenterer utfylt sluttvurdering for studenten i e</w:t>
        </w:r>
        <w:r w:rsidR="00D42580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i</w:t>
        </w: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n samtale siste dag i praksis. Studenten last</w:t>
        </w:r>
        <w:r w:rsidR="00D42580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a</w:t>
        </w: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r opp sluttvurdering</w:t>
        </w:r>
        <w:r w:rsidR="00D42580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a</w:t>
        </w: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i </w:t>
        </w:r>
        <w:proofErr w:type="spellStart"/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Wiseflow</w:t>
        </w:r>
        <w:proofErr w:type="spellEnd"/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snar</w:t>
        </w:r>
        <w:r w:rsidR="00D42580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a</w:t>
        </w: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st og se</w:t>
        </w:r>
        <w:r w:rsidR="00D42580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i</w:t>
        </w: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n</w:t>
        </w:r>
        <w:r w:rsidR="00D42580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a</w:t>
        </w: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st inn</w:t>
        </w:r>
        <w:r w:rsidR="00D42580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a</w:t>
        </w: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n e</w:t>
        </w:r>
        <w:r w:rsidR="00D42580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i</w:t>
        </w: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</w:t>
        </w:r>
        <w:r w:rsidR="00D42580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ve</w:t>
        </w: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ke</w:t>
        </w:r>
        <w:r w:rsidR="00577F3A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etter fullført praksis</w:t>
        </w:r>
        <w:r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.</w:t>
        </w:r>
        <w:r w:rsidR="00577F3A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Profesjonsrettleiar set endeleg karakter i </w:t>
        </w:r>
        <w:proofErr w:type="spellStart"/>
        <w:r w:rsidR="00577F3A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Wiseflow</w:t>
        </w:r>
        <w:proofErr w:type="spellEnd"/>
        <w:r w:rsidR="00577F3A" w:rsidRPr="00577F3A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.</w:t>
        </w:r>
      </w:p>
      <w:p w14:paraId="5F35EBDC" w14:textId="7BDA5FAB" w:rsidR="00DB0E2F" w:rsidRPr="00861DB8" w:rsidRDefault="00DB0E2F" w:rsidP="522DAA36">
        <w:pPr>
          <w:pStyle w:val="Bunntekst"/>
          <w:jc w:val="center"/>
          <w:rPr>
            <w:b w:val="0"/>
            <w:bCs w:val="0"/>
            <w:color w:val="008A8F"/>
          </w:rPr>
        </w:pPr>
        <w:r w:rsidRPr="00861DB8">
          <w:rPr>
            <w:b w:val="0"/>
            <w:bCs w:val="0"/>
            <w:color w:val="008A8F"/>
          </w:rPr>
          <w:fldChar w:fldCharType="begin"/>
        </w:r>
        <w:r w:rsidRPr="00861DB8">
          <w:rPr>
            <w:b w:val="0"/>
            <w:bCs w:val="0"/>
            <w:color w:val="008A8F"/>
          </w:rPr>
          <w:instrText>PAGE   \* MERGEFORMAT</w:instrText>
        </w:r>
        <w:r w:rsidRPr="00861DB8">
          <w:rPr>
            <w:b w:val="0"/>
            <w:bCs w:val="0"/>
            <w:color w:val="008A8F"/>
          </w:rPr>
          <w:fldChar w:fldCharType="separate"/>
        </w:r>
        <w:r w:rsidR="522DAA36" w:rsidRPr="00861DB8">
          <w:rPr>
            <w:b w:val="0"/>
            <w:bCs w:val="0"/>
            <w:color w:val="008A8F"/>
          </w:rPr>
          <w:t>2</w:t>
        </w:r>
        <w:r w:rsidRPr="00861DB8">
          <w:rPr>
            <w:b w:val="0"/>
            <w:bCs w:val="0"/>
            <w:color w:val="008A8F"/>
          </w:rPr>
          <w:fldChar w:fldCharType="end"/>
        </w:r>
      </w:p>
    </w:sdtContent>
  </w:sdt>
  <w:p w14:paraId="0BAE5C04" w14:textId="77777777" w:rsidR="00DB0E2F" w:rsidRPr="00861DB8" w:rsidRDefault="00DB0E2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3A5AA3" w14:textId="77777777" w:rsidR="00857EC8" w:rsidRPr="00861DB8" w:rsidRDefault="00857EC8">
      <w:r w:rsidRPr="00861DB8">
        <w:separator/>
      </w:r>
    </w:p>
    <w:p w14:paraId="74B3FEF8" w14:textId="77777777" w:rsidR="00857EC8" w:rsidRPr="00861DB8" w:rsidRDefault="00857EC8"/>
  </w:footnote>
  <w:footnote w:type="continuationSeparator" w:id="0">
    <w:p w14:paraId="752F1C4D" w14:textId="77777777" w:rsidR="00857EC8" w:rsidRPr="00861DB8" w:rsidRDefault="00857EC8">
      <w:r w:rsidRPr="00861DB8">
        <w:continuationSeparator/>
      </w:r>
    </w:p>
    <w:p w14:paraId="2B5DA8C4" w14:textId="77777777" w:rsidR="00857EC8" w:rsidRPr="00861DB8" w:rsidRDefault="00857EC8"/>
  </w:footnote>
  <w:footnote w:type="continuationNotice" w:id="1">
    <w:p w14:paraId="433EC4C7" w14:textId="77777777" w:rsidR="00857EC8" w:rsidRPr="00861DB8" w:rsidRDefault="00857EC8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59300E" w14:textId="77777777" w:rsidR="007B7829" w:rsidRPr="00861DB8" w:rsidRDefault="007B7829" w:rsidP="522DAA36">
    <w:pPr>
      <w:rPr>
        <w:rFonts w:ascii="Calibri Light" w:hAnsi="Calibri Light"/>
        <w:b w:val="0"/>
        <w:bCs w:val="0"/>
        <w:sz w:val="22"/>
        <w:szCs w:val="22"/>
      </w:rPr>
    </w:pPr>
  </w:p>
  <w:tbl>
    <w:tblPr>
      <w:tblW w:w="10035" w:type="dxa"/>
      <w:tblBorders>
        <w:top w:val="single" w:sz="36" w:space="0" w:color="082A75" w:themeColor="text2"/>
        <w:left w:val="single" w:sz="36" w:space="0" w:color="082A75" w:themeColor="text2"/>
        <w:bottom w:val="single" w:sz="36" w:space="0" w:color="082A75" w:themeColor="text2"/>
        <w:right w:val="single" w:sz="36" w:space="0" w:color="082A75" w:themeColor="text2"/>
        <w:insideH w:val="single" w:sz="36" w:space="0" w:color="082A75" w:themeColor="text2"/>
        <w:insideV w:val="single" w:sz="36" w:space="0" w:color="082A75" w:themeColor="text2"/>
      </w:tblBorders>
      <w:tblLook w:val="0000" w:firstRow="0" w:lastRow="0" w:firstColumn="0" w:lastColumn="0" w:noHBand="0" w:noVBand="0"/>
    </w:tblPr>
    <w:tblGrid>
      <w:gridCol w:w="10035"/>
    </w:tblGrid>
    <w:tr w:rsidR="00395FB9" w:rsidRPr="00861DB8" w14:paraId="217AAD9B" w14:textId="77777777" w:rsidTr="522DAA36">
      <w:trPr>
        <w:trHeight w:val="978"/>
      </w:trPr>
      <w:tc>
        <w:tcPr>
          <w:tcW w:w="10035" w:type="dxa"/>
          <w:tcBorders>
            <w:top w:val="nil"/>
            <w:left w:val="nil"/>
            <w:bottom w:val="single" w:sz="36" w:space="0" w:color="34ABA2" w:themeColor="accent6"/>
            <w:right w:val="nil"/>
          </w:tcBorders>
        </w:tcPr>
        <w:p w14:paraId="7DCC5156" w14:textId="31398CBB" w:rsidR="00395FB9" w:rsidRPr="00861DB8" w:rsidRDefault="00BD16EE" w:rsidP="522DAA36">
          <w:pPr>
            <w:pStyle w:val="Topptekst"/>
            <w:jc w:val="right"/>
            <w:rPr>
              <w:rFonts w:ascii="Calibri Light" w:hAnsi="Calibri Light"/>
              <w:b w:val="0"/>
              <w:bCs w:val="0"/>
              <w:color w:val="008A8F"/>
              <w:sz w:val="20"/>
              <w:szCs w:val="20"/>
            </w:rPr>
          </w:pPr>
          <w:r w:rsidRPr="00861DB8">
            <w:rPr>
              <w:rFonts w:ascii="Calibri Light" w:hAnsi="Calibri Light" w:cs="Calibri Light"/>
              <w:b w:val="0"/>
              <w:color w:val="008A8F"/>
              <w:sz w:val="22"/>
              <w:szCs w:val="18"/>
              <w:lang w:eastAsia="nb-NO"/>
            </w:rPr>
            <w:drawing>
              <wp:anchor distT="0" distB="0" distL="114300" distR="114300" simplePos="0" relativeHeight="251658240" behindDoc="0" locked="0" layoutInCell="1" allowOverlap="1" wp14:anchorId="0CAC429D" wp14:editId="169F8252">
                <wp:simplePos x="0" y="0"/>
                <wp:positionH relativeFrom="column">
                  <wp:posOffset>-3396</wp:posOffset>
                </wp:positionH>
                <wp:positionV relativeFrom="paragraph">
                  <wp:posOffset>497</wp:posOffset>
                </wp:positionV>
                <wp:extent cx="1709420" cy="448310"/>
                <wp:effectExtent l="0" t="0" r="5080" b="8890"/>
                <wp:wrapSquare wrapText="bothSides"/>
                <wp:docPr id="1" name="Bilde 1" descr="R:\Avd\ALI\ALIADM\STUDIEADM\hvl_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:\Avd\ALI\ALIADM\STUDIEADM\hvl_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8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522DAA36" w:rsidRPr="00861DB8">
            <w:rPr>
              <w:rFonts w:ascii="Calibri Light" w:hAnsi="Calibri Light" w:cs="Calibri Light"/>
              <w:b w:val="0"/>
              <w:bCs w:val="0"/>
              <w:color w:val="008A8F"/>
              <w:sz w:val="22"/>
              <w:szCs w:val="22"/>
              <w:lang w:eastAsia="nb-NO"/>
            </w:rPr>
            <w:t>Sluttvurdering av praksis</w:t>
          </w:r>
          <w:r w:rsidR="007B7829" w:rsidRPr="00861DB8">
            <w:rPr>
              <w:rFonts w:ascii="Calibri Light" w:hAnsi="Calibri Light"/>
              <w:b w:val="0"/>
              <w:color w:val="008A8F"/>
              <w:sz w:val="22"/>
              <w:szCs w:val="18"/>
            </w:rPr>
            <w:br/>
          </w:r>
          <w:r w:rsidR="522DAA36" w:rsidRPr="00861DB8">
            <w:rPr>
              <w:rFonts w:ascii="Calibri Light" w:hAnsi="Calibri Light"/>
              <w:b w:val="0"/>
              <w:bCs w:val="0"/>
              <w:color w:val="008A8F"/>
              <w:sz w:val="22"/>
              <w:szCs w:val="22"/>
            </w:rPr>
            <w:t>Lær</w:t>
          </w:r>
          <w:r w:rsidR="00102599" w:rsidRPr="00861DB8">
            <w:rPr>
              <w:rFonts w:ascii="Calibri Light" w:hAnsi="Calibri Light"/>
              <w:b w:val="0"/>
              <w:bCs w:val="0"/>
              <w:color w:val="008A8F"/>
              <w:sz w:val="22"/>
              <w:szCs w:val="22"/>
            </w:rPr>
            <w:t>a</w:t>
          </w:r>
          <w:r w:rsidR="522DAA36" w:rsidRPr="00861DB8">
            <w:rPr>
              <w:rFonts w:ascii="Calibri Light" w:hAnsi="Calibri Light"/>
              <w:b w:val="0"/>
              <w:bCs w:val="0"/>
              <w:color w:val="008A8F"/>
              <w:sz w:val="22"/>
              <w:szCs w:val="22"/>
            </w:rPr>
            <w:t>rutdanning i praktiske og estetiske fag for trinn 1-13</w:t>
          </w:r>
        </w:p>
        <w:p w14:paraId="25434A00" w14:textId="7AD3B746" w:rsidR="00340B27" w:rsidRPr="00861DB8" w:rsidRDefault="00340B27" w:rsidP="522DAA36">
          <w:pPr>
            <w:pStyle w:val="Topptekst"/>
            <w:jc w:val="right"/>
            <w:rPr>
              <w:b w:val="0"/>
              <w:bCs w:val="0"/>
              <w:color w:val="006C73"/>
            </w:rPr>
          </w:pPr>
        </w:p>
      </w:tc>
    </w:tr>
  </w:tbl>
  <w:p w14:paraId="5667B968" w14:textId="77777777" w:rsidR="00D35AC3" w:rsidRPr="00861DB8" w:rsidRDefault="00D35AC3" w:rsidP="00D35AC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57BD19"/>
    <w:multiLevelType w:val="hybridMultilevel"/>
    <w:tmpl w:val="CAD6E86A"/>
    <w:lvl w:ilvl="0" w:tplc="CDE20C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B6C8C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CE24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0259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6821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3CA82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40DF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7427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8C5B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A3D14"/>
    <w:multiLevelType w:val="hybridMultilevel"/>
    <w:tmpl w:val="FC62CAD8"/>
    <w:lvl w:ilvl="0" w:tplc="0C346ED2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A76A9"/>
    <w:multiLevelType w:val="hybridMultilevel"/>
    <w:tmpl w:val="76E466A0"/>
    <w:lvl w:ilvl="0" w:tplc="31C60A7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9D15DC"/>
    <w:multiLevelType w:val="hybridMultilevel"/>
    <w:tmpl w:val="9846569E"/>
    <w:lvl w:ilvl="0" w:tplc="0414000F">
      <w:start w:val="1"/>
      <w:numFmt w:val="decimal"/>
      <w:lvlText w:val="%1."/>
      <w:lvlJc w:val="left"/>
      <w:pPr>
        <w:ind w:left="1004" w:hanging="360"/>
      </w:pPr>
    </w:lvl>
    <w:lvl w:ilvl="1" w:tplc="04140019" w:tentative="1">
      <w:start w:val="1"/>
      <w:numFmt w:val="lowerLetter"/>
      <w:lvlText w:val="%2."/>
      <w:lvlJc w:val="left"/>
      <w:pPr>
        <w:ind w:left="1724" w:hanging="360"/>
      </w:pPr>
    </w:lvl>
    <w:lvl w:ilvl="2" w:tplc="0414001B" w:tentative="1">
      <w:start w:val="1"/>
      <w:numFmt w:val="lowerRoman"/>
      <w:lvlText w:val="%3."/>
      <w:lvlJc w:val="right"/>
      <w:pPr>
        <w:ind w:left="2444" w:hanging="180"/>
      </w:pPr>
    </w:lvl>
    <w:lvl w:ilvl="3" w:tplc="0414000F" w:tentative="1">
      <w:start w:val="1"/>
      <w:numFmt w:val="decimal"/>
      <w:lvlText w:val="%4."/>
      <w:lvlJc w:val="left"/>
      <w:pPr>
        <w:ind w:left="3164" w:hanging="360"/>
      </w:pPr>
    </w:lvl>
    <w:lvl w:ilvl="4" w:tplc="04140019" w:tentative="1">
      <w:start w:val="1"/>
      <w:numFmt w:val="lowerLetter"/>
      <w:lvlText w:val="%5."/>
      <w:lvlJc w:val="left"/>
      <w:pPr>
        <w:ind w:left="3884" w:hanging="360"/>
      </w:pPr>
    </w:lvl>
    <w:lvl w:ilvl="5" w:tplc="0414001B" w:tentative="1">
      <w:start w:val="1"/>
      <w:numFmt w:val="lowerRoman"/>
      <w:lvlText w:val="%6."/>
      <w:lvlJc w:val="right"/>
      <w:pPr>
        <w:ind w:left="4604" w:hanging="180"/>
      </w:pPr>
    </w:lvl>
    <w:lvl w:ilvl="6" w:tplc="0414000F" w:tentative="1">
      <w:start w:val="1"/>
      <w:numFmt w:val="decimal"/>
      <w:lvlText w:val="%7."/>
      <w:lvlJc w:val="left"/>
      <w:pPr>
        <w:ind w:left="5324" w:hanging="360"/>
      </w:pPr>
    </w:lvl>
    <w:lvl w:ilvl="7" w:tplc="04140019" w:tentative="1">
      <w:start w:val="1"/>
      <w:numFmt w:val="lowerLetter"/>
      <w:lvlText w:val="%8."/>
      <w:lvlJc w:val="left"/>
      <w:pPr>
        <w:ind w:left="6044" w:hanging="360"/>
      </w:pPr>
    </w:lvl>
    <w:lvl w:ilvl="8" w:tplc="0414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1DE9303C"/>
    <w:multiLevelType w:val="hybridMultilevel"/>
    <w:tmpl w:val="5D4EE09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5AD68B1"/>
    <w:multiLevelType w:val="hybridMultilevel"/>
    <w:tmpl w:val="769EFCF8"/>
    <w:lvl w:ilvl="0" w:tplc="4AD899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7C5D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976F1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7673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A49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FE73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694AA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6600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8A67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E86658"/>
    <w:multiLevelType w:val="hybridMultilevel"/>
    <w:tmpl w:val="7CE4B138"/>
    <w:lvl w:ilvl="0" w:tplc="494407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5B67F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65CE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F425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48E2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16A0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08C0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3C2D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5C5A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3700CD"/>
    <w:multiLevelType w:val="hybridMultilevel"/>
    <w:tmpl w:val="D8DC29FE"/>
    <w:lvl w:ilvl="0" w:tplc="5B60CF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AE2E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F204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31A11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06D8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004B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98678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2CC3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7CA6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E05EE1"/>
    <w:multiLevelType w:val="multilevel"/>
    <w:tmpl w:val="2ECCC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41707F0"/>
    <w:multiLevelType w:val="hybridMultilevel"/>
    <w:tmpl w:val="5BFEB0E2"/>
    <w:lvl w:ilvl="0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4573B2A"/>
    <w:multiLevelType w:val="multilevel"/>
    <w:tmpl w:val="000C0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8C358DC"/>
    <w:multiLevelType w:val="hybridMultilevel"/>
    <w:tmpl w:val="917CBF28"/>
    <w:lvl w:ilvl="0" w:tplc="08365070">
      <w:start w:val="4"/>
      <w:numFmt w:val="bullet"/>
      <w:lvlText w:val="-"/>
      <w:lvlJc w:val="left"/>
      <w:pPr>
        <w:ind w:left="180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DEC0AB6"/>
    <w:multiLevelType w:val="multilevel"/>
    <w:tmpl w:val="28BCF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1AA3125"/>
    <w:multiLevelType w:val="hybridMultilevel"/>
    <w:tmpl w:val="083C25C4"/>
    <w:lvl w:ilvl="0" w:tplc="08365070">
      <w:start w:val="4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815822"/>
    <w:multiLevelType w:val="hybridMultilevel"/>
    <w:tmpl w:val="3A622B3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275593"/>
    <w:multiLevelType w:val="hybridMultilevel"/>
    <w:tmpl w:val="38E65342"/>
    <w:lvl w:ilvl="0" w:tplc="08365070">
      <w:start w:val="4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AA59A7"/>
    <w:multiLevelType w:val="multilevel"/>
    <w:tmpl w:val="355C5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7B84740"/>
    <w:multiLevelType w:val="multilevel"/>
    <w:tmpl w:val="CC3E1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Aptos" w:eastAsia="Times New Roman" w:hAnsi="Aptos" w:cs="Aria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8A0731D"/>
    <w:multiLevelType w:val="hybridMultilevel"/>
    <w:tmpl w:val="E4D2D9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0C46B7"/>
    <w:multiLevelType w:val="hybridMultilevel"/>
    <w:tmpl w:val="42A2AE2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91366468">
    <w:abstractNumId w:val="7"/>
  </w:num>
  <w:num w:numId="2" w16cid:durableId="544636782">
    <w:abstractNumId w:val="6"/>
  </w:num>
  <w:num w:numId="3" w16cid:durableId="14813834">
    <w:abstractNumId w:val="5"/>
  </w:num>
  <w:num w:numId="4" w16cid:durableId="887573260">
    <w:abstractNumId w:val="0"/>
  </w:num>
  <w:num w:numId="5" w16cid:durableId="77787340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07355179">
    <w:abstractNumId w:val="2"/>
  </w:num>
  <w:num w:numId="7" w16cid:durableId="1074860985">
    <w:abstractNumId w:val="3"/>
  </w:num>
  <w:num w:numId="8" w16cid:durableId="446193650">
    <w:abstractNumId w:val="14"/>
  </w:num>
  <w:num w:numId="9" w16cid:durableId="801390100">
    <w:abstractNumId w:val="10"/>
  </w:num>
  <w:num w:numId="10" w16cid:durableId="456065773">
    <w:abstractNumId w:val="1"/>
  </w:num>
  <w:num w:numId="11" w16cid:durableId="19823963">
    <w:abstractNumId w:val="19"/>
  </w:num>
  <w:num w:numId="12" w16cid:durableId="42561712">
    <w:abstractNumId w:val="16"/>
  </w:num>
  <w:num w:numId="13" w16cid:durableId="1860586392">
    <w:abstractNumId w:val="15"/>
  </w:num>
  <w:num w:numId="14" w16cid:durableId="1793284378">
    <w:abstractNumId w:val="13"/>
  </w:num>
  <w:num w:numId="15" w16cid:durableId="336225836">
    <w:abstractNumId w:val="4"/>
  </w:num>
  <w:num w:numId="16" w16cid:durableId="795753556">
    <w:abstractNumId w:val="16"/>
  </w:num>
  <w:num w:numId="17" w16cid:durableId="926304748">
    <w:abstractNumId w:val="18"/>
  </w:num>
  <w:num w:numId="18" w16cid:durableId="2004384001">
    <w:abstractNumId w:val="9"/>
  </w:num>
  <w:num w:numId="19" w16cid:durableId="1866365118">
    <w:abstractNumId w:val="11"/>
  </w:num>
  <w:num w:numId="20" w16cid:durableId="763650285">
    <w:abstractNumId w:val="17"/>
  </w:num>
  <w:num w:numId="21" w16cid:durableId="1767071728">
    <w:abstractNumId w:val="8"/>
  </w:num>
  <w:num w:numId="22" w16cid:durableId="92722587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4B9"/>
    <w:rsid w:val="0001035D"/>
    <w:rsid w:val="00010500"/>
    <w:rsid w:val="00015AF1"/>
    <w:rsid w:val="0002450D"/>
    <w:rsid w:val="0002482E"/>
    <w:rsid w:val="00025DC8"/>
    <w:rsid w:val="0003224E"/>
    <w:rsid w:val="00035D61"/>
    <w:rsid w:val="000443AF"/>
    <w:rsid w:val="00050324"/>
    <w:rsid w:val="000515EA"/>
    <w:rsid w:val="0005668A"/>
    <w:rsid w:val="00060B06"/>
    <w:rsid w:val="00062A20"/>
    <w:rsid w:val="0007372B"/>
    <w:rsid w:val="00077E61"/>
    <w:rsid w:val="00077E8D"/>
    <w:rsid w:val="00080DDF"/>
    <w:rsid w:val="00085D5F"/>
    <w:rsid w:val="00097FA9"/>
    <w:rsid w:val="000A0150"/>
    <w:rsid w:val="000A2571"/>
    <w:rsid w:val="000B56CF"/>
    <w:rsid w:val="000B6504"/>
    <w:rsid w:val="000C21BE"/>
    <w:rsid w:val="000E2195"/>
    <w:rsid w:val="000E5ED3"/>
    <w:rsid w:val="000E63C9"/>
    <w:rsid w:val="000E7773"/>
    <w:rsid w:val="000F1E0C"/>
    <w:rsid w:val="00102599"/>
    <w:rsid w:val="00114FFD"/>
    <w:rsid w:val="00123D2C"/>
    <w:rsid w:val="00130E9D"/>
    <w:rsid w:val="00140747"/>
    <w:rsid w:val="00144707"/>
    <w:rsid w:val="0015055A"/>
    <w:rsid w:val="00150A6D"/>
    <w:rsid w:val="001615B3"/>
    <w:rsid w:val="001620EE"/>
    <w:rsid w:val="001678B3"/>
    <w:rsid w:val="00175CF1"/>
    <w:rsid w:val="001853E4"/>
    <w:rsid w:val="0018543D"/>
    <w:rsid w:val="00185B35"/>
    <w:rsid w:val="00192E4C"/>
    <w:rsid w:val="001A3050"/>
    <w:rsid w:val="001A651F"/>
    <w:rsid w:val="001A6907"/>
    <w:rsid w:val="001A74E8"/>
    <w:rsid w:val="001B2CC4"/>
    <w:rsid w:val="001B5929"/>
    <w:rsid w:val="001B6644"/>
    <w:rsid w:val="001D121F"/>
    <w:rsid w:val="001E297B"/>
    <w:rsid w:val="001E2E77"/>
    <w:rsid w:val="001E40F1"/>
    <w:rsid w:val="001E4B3D"/>
    <w:rsid w:val="001E528E"/>
    <w:rsid w:val="001F2BC8"/>
    <w:rsid w:val="001F2C78"/>
    <w:rsid w:val="001F5F6B"/>
    <w:rsid w:val="0020309F"/>
    <w:rsid w:val="002143E8"/>
    <w:rsid w:val="00224CDA"/>
    <w:rsid w:val="00225FB0"/>
    <w:rsid w:val="0022654F"/>
    <w:rsid w:val="00234D40"/>
    <w:rsid w:val="002401C2"/>
    <w:rsid w:val="00240642"/>
    <w:rsid w:val="00243EBC"/>
    <w:rsid w:val="00246A35"/>
    <w:rsid w:val="00256E7B"/>
    <w:rsid w:val="00257BC8"/>
    <w:rsid w:val="0026540F"/>
    <w:rsid w:val="0027287C"/>
    <w:rsid w:val="00284348"/>
    <w:rsid w:val="002A37F8"/>
    <w:rsid w:val="002B2EEC"/>
    <w:rsid w:val="002B2F0E"/>
    <w:rsid w:val="002C15AD"/>
    <w:rsid w:val="002C252C"/>
    <w:rsid w:val="002C6CCB"/>
    <w:rsid w:val="002D2D41"/>
    <w:rsid w:val="002D4DD8"/>
    <w:rsid w:val="002E1616"/>
    <w:rsid w:val="002E203F"/>
    <w:rsid w:val="002E2959"/>
    <w:rsid w:val="002F1437"/>
    <w:rsid w:val="002F3933"/>
    <w:rsid w:val="002F51F5"/>
    <w:rsid w:val="003072DC"/>
    <w:rsid w:val="00310E39"/>
    <w:rsid w:val="00312137"/>
    <w:rsid w:val="003144F6"/>
    <w:rsid w:val="00317392"/>
    <w:rsid w:val="00326A37"/>
    <w:rsid w:val="00330359"/>
    <w:rsid w:val="0033762F"/>
    <w:rsid w:val="00340B27"/>
    <w:rsid w:val="00354DF1"/>
    <w:rsid w:val="00360494"/>
    <w:rsid w:val="0036319B"/>
    <w:rsid w:val="00366C7E"/>
    <w:rsid w:val="00381F2A"/>
    <w:rsid w:val="00384EA3"/>
    <w:rsid w:val="00392C56"/>
    <w:rsid w:val="00395792"/>
    <w:rsid w:val="00395FB9"/>
    <w:rsid w:val="003A39A1"/>
    <w:rsid w:val="003A76EC"/>
    <w:rsid w:val="003B17FE"/>
    <w:rsid w:val="003B1967"/>
    <w:rsid w:val="003B1F08"/>
    <w:rsid w:val="003B26E4"/>
    <w:rsid w:val="003B7383"/>
    <w:rsid w:val="003B79EC"/>
    <w:rsid w:val="003C2191"/>
    <w:rsid w:val="003D3863"/>
    <w:rsid w:val="003D58A1"/>
    <w:rsid w:val="003E1A39"/>
    <w:rsid w:val="003E2132"/>
    <w:rsid w:val="003E5F45"/>
    <w:rsid w:val="003F37AD"/>
    <w:rsid w:val="003F46F0"/>
    <w:rsid w:val="003F724C"/>
    <w:rsid w:val="00402E29"/>
    <w:rsid w:val="0041104C"/>
    <w:rsid w:val="004110DE"/>
    <w:rsid w:val="004150C2"/>
    <w:rsid w:val="00421F75"/>
    <w:rsid w:val="0042245A"/>
    <w:rsid w:val="0042746B"/>
    <w:rsid w:val="00432675"/>
    <w:rsid w:val="004333EA"/>
    <w:rsid w:val="0044085A"/>
    <w:rsid w:val="00445EB0"/>
    <w:rsid w:val="00452088"/>
    <w:rsid w:val="00464D5A"/>
    <w:rsid w:val="00473423"/>
    <w:rsid w:val="004737E3"/>
    <w:rsid w:val="0048771B"/>
    <w:rsid w:val="0049511E"/>
    <w:rsid w:val="0049670F"/>
    <w:rsid w:val="004A3088"/>
    <w:rsid w:val="004B21A5"/>
    <w:rsid w:val="004B45E5"/>
    <w:rsid w:val="004B6D32"/>
    <w:rsid w:val="004C2B8B"/>
    <w:rsid w:val="004C5604"/>
    <w:rsid w:val="004C604B"/>
    <w:rsid w:val="004E1BA1"/>
    <w:rsid w:val="004E3E4A"/>
    <w:rsid w:val="004E4129"/>
    <w:rsid w:val="004E4488"/>
    <w:rsid w:val="005037F0"/>
    <w:rsid w:val="00507E2D"/>
    <w:rsid w:val="0051130D"/>
    <w:rsid w:val="00512A89"/>
    <w:rsid w:val="00516A86"/>
    <w:rsid w:val="005273B6"/>
    <w:rsid w:val="005275F6"/>
    <w:rsid w:val="005311AF"/>
    <w:rsid w:val="005340D8"/>
    <w:rsid w:val="00542A4F"/>
    <w:rsid w:val="0055436F"/>
    <w:rsid w:val="0055761C"/>
    <w:rsid w:val="005620FA"/>
    <w:rsid w:val="00570C09"/>
    <w:rsid w:val="00572102"/>
    <w:rsid w:val="00572EA8"/>
    <w:rsid w:val="0057303F"/>
    <w:rsid w:val="00573DD8"/>
    <w:rsid w:val="00575C7D"/>
    <w:rsid w:val="00577F3A"/>
    <w:rsid w:val="0058183F"/>
    <w:rsid w:val="00585598"/>
    <w:rsid w:val="0059666A"/>
    <w:rsid w:val="005A3C9F"/>
    <w:rsid w:val="005A49F4"/>
    <w:rsid w:val="005B34AE"/>
    <w:rsid w:val="005C47F4"/>
    <w:rsid w:val="005C4BBF"/>
    <w:rsid w:val="005D6C4E"/>
    <w:rsid w:val="005E0F13"/>
    <w:rsid w:val="005E4A70"/>
    <w:rsid w:val="005F0A03"/>
    <w:rsid w:val="005F1BB0"/>
    <w:rsid w:val="005F284C"/>
    <w:rsid w:val="005F3D53"/>
    <w:rsid w:val="005F64A5"/>
    <w:rsid w:val="005F6A91"/>
    <w:rsid w:val="00604490"/>
    <w:rsid w:val="006169C0"/>
    <w:rsid w:val="006177F6"/>
    <w:rsid w:val="006354CC"/>
    <w:rsid w:val="00644778"/>
    <w:rsid w:val="00645A8A"/>
    <w:rsid w:val="00654BAA"/>
    <w:rsid w:val="00656C4D"/>
    <w:rsid w:val="006610B0"/>
    <w:rsid w:val="00664D38"/>
    <w:rsid w:val="00667B38"/>
    <w:rsid w:val="00672944"/>
    <w:rsid w:val="00676EF5"/>
    <w:rsid w:val="00677A61"/>
    <w:rsid w:val="00697087"/>
    <w:rsid w:val="006A0FE5"/>
    <w:rsid w:val="006B7480"/>
    <w:rsid w:val="006C51A9"/>
    <w:rsid w:val="006D166A"/>
    <w:rsid w:val="006D4C6E"/>
    <w:rsid w:val="006E108E"/>
    <w:rsid w:val="006E30E8"/>
    <w:rsid w:val="006E5716"/>
    <w:rsid w:val="006F00B4"/>
    <w:rsid w:val="006F1D56"/>
    <w:rsid w:val="006F5DFA"/>
    <w:rsid w:val="00700BA9"/>
    <w:rsid w:val="007030DB"/>
    <w:rsid w:val="0070629E"/>
    <w:rsid w:val="00711FA7"/>
    <w:rsid w:val="00714A50"/>
    <w:rsid w:val="00720BFF"/>
    <w:rsid w:val="007218DF"/>
    <w:rsid w:val="007302B3"/>
    <w:rsid w:val="00730733"/>
    <w:rsid w:val="00730E3A"/>
    <w:rsid w:val="00736AAF"/>
    <w:rsid w:val="00737EEF"/>
    <w:rsid w:val="00761765"/>
    <w:rsid w:val="00765B2A"/>
    <w:rsid w:val="007760A6"/>
    <w:rsid w:val="00777480"/>
    <w:rsid w:val="00780A10"/>
    <w:rsid w:val="00783A34"/>
    <w:rsid w:val="00785464"/>
    <w:rsid w:val="00796487"/>
    <w:rsid w:val="00797D13"/>
    <w:rsid w:val="007A446E"/>
    <w:rsid w:val="007A4B9D"/>
    <w:rsid w:val="007A4D25"/>
    <w:rsid w:val="007B1378"/>
    <w:rsid w:val="007B1958"/>
    <w:rsid w:val="007B3FD7"/>
    <w:rsid w:val="007B7829"/>
    <w:rsid w:val="007C05AF"/>
    <w:rsid w:val="007C6B52"/>
    <w:rsid w:val="007D16C5"/>
    <w:rsid w:val="007F1DA3"/>
    <w:rsid w:val="007F4064"/>
    <w:rsid w:val="00801772"/>
    <w:rsid w:val="008164B1"/>
    <w:rsid w:val="00817D8F"/>
    <w:rsid w:val="00835ABF"/>
    <w:rsid w:val="00857EC8"/>
    <w:rsid w:val="00861DB8"/>
    <w:rsid w:val="00862FE4"/>
    <w:rsid w:val="0086389A"/>
    <w:rsid w:val="008661CA"/>
    <w:rsid w:val="008704EE"/>
    <w:rsid w:val="0087184F"/>
    <w:rsid w:val="0087605E"/>
    <w:rsid w:val="00887FF9"/>
    <w:rsid w:val="00890F7A"/>
    <w:rsid w:val="00895B09"/>
    <w:rsid w:val="008B1FEE"/>
    <w:rsid w:val="008B2780"/>
    <w:rsid w:val="008B6789"/>
    <w:rsid w:val="008B74EB"/>
    <w:rsid w:val="008B7A9C"/>
    <w:rsid w:val="008C5353"/>
    <w:rsid w:val="008C6B74"/>
    <w:rsid w:val="008D4EAF"/>
    <w:rsid w:val="008D5B07"/>
    <w:rsid w:val="008D7C13"/>
    <w:rsid w:val="008E1448"/>
    <w:rsid w:val="008E4899"/>
    <w:rsid w:val="008E6086"/>
    <w:rsid w:val="008F0BCF"/>
    <w:rsid w:val="00901FC3"/>
    <w:rsid w:val="00903C32"/>
    <w:rsid w:val="009054A4"/>
    <w:rsid w:val="0090756F"/>
    <w:rsid w:val="00916B16"/>
    <w:rsid w:val="009173B9"/>
    <w:rsid w:val="00921E89"/>
    <w:rsid w:val="00923832"/>
    <w:rsid w:val="00926950"/>
    <w:rsid w:val="0093013F"/>
    <w:rsid w:val="00930424"/>
    <w:rsid w:val="0093335D"/>
    <w:rsid w:val="0093613E"/>
    <w:rsid w:val="00943026"/>
    <w:rsid w:val="00945CD0"/>
    <w:rsid w:val="00954DC0"/>
    <w:rsid w:val="00966B81"/>
    <w:rsid w:val="0097306E"/>
    <w:rsid w:val="0099459F"/>
    <w:rsid w:val="00995178"/>
    <w:rsid w:val="009A09D5"/>
    <w:rsid w:val="009A3430"/>
    <w:rsid w:val="009A3A4E"/>
    <w:rsid w:val="009A460B"/>
    <w:rsid w:val="009A5328"/>
    <w:rsid w:val="009B0424"/>
    <w:rsid w:val="009B175E"/>
    <w:rsid w:val="009C0906"/>
    <w:rsid w:val="009C3AF7"/>
    <w:rsid w:val="009C3B2F"/>
    <w:rsid w:val="009C4405"/>
    <w:rsid w:val="009C7720"/>
    <w:rsid w:val="009D2B6E"/>
    <w:rsid w:val="009D3EBD"/>
    <w:rsid w:val="009D62F4"/>
    <w:rsid w:val="009E0B20"/>
    <w:rsid w:val="009F179D"/>
    <w:rsid w:val="009F61FD"/>
    <w:rsid w:val="00A07485"/>
    <w:rsid w:val="00A12A22"/>
    <w:rsid w:val="00A131BF"/>
    <w:rsid w:val="00A216E1"/>
    <w:rsid w:val="00A234A1"/>
    <w:rsid w:val="00A23AFA"/>
    <w:rsid w:val="00A31B3E"/>
    <w:rsid w:val="00A36E8C"/>
    <w:rsid w:val="00A45CE3"/>
    <w:rsid w:val="00A5062B"/>
    <w:rsid w:val="00A507E0"/>
    <w:rsid w:val="00A532F3"/>
    <w:rsid w:val="00A53E68"/>
    <w:rsid w:val="00A57458"/>
    <w:rsid w:val="00A72C8A"/>
    <w:rsid w:val="00A8489E"/>
    <w:rsid w:val="00A95493"/>
    <w:rsid w:val="00A96460"/>
    <w:rsid w:val="00AA7544"/>
    <w:rsid w:val="00AB02A7"/>
    <w:rsid w:val="00AB24B9"/>
    <w:rsid w:val="00AB47DE"/>
    <w:rsid w:val="00AC256B"/>
    <w:rsid w:val="00AC29F3"/>
    <w:rsid w:val="00AE0588"/>
    <w:rsid w:val="00AE4ACB"/>
    <w:rsid w:val="00AF237A"/>
    <w:rsid w:val="00B005BE"/>
    <w:rsid w:val="00B037E0"/>
    <w:rsid w:val="00B231E5"/>
    <w:rsid w:val="00B23F8F"/>
    <w:rsid w:val="00B24654"/>
    <w:rsid w:val="00B24F66"/>
    <w:rsid w:val="00B32D17"/>
    <w:rsid w:val="00B42A6B"/>
    <w:rsid w:val="00B4366E"/>
    <w:rsid w:val="00B5142D"/>
    <w:rsid w:val="00B5481B"/>
    <w:rsid w:val="00B64EAA"/>
    <w:rsid w:val="00B660C3"/>
    <w:rsid w:val="00B66133"/>
    <w:rsid w:val="00B67CD4"/>
    <w:rsid w:val="00B74E19"/>
    <w:rsid w:val="00B755E4"/>
    <w:rsid w:val="00B75EAF"/>
    <w:rsid w:val="00B80929"/>
    <w:rsid w:val="00B84E97"/>
    <w:rsid w:val="00B906F3"/>
    <w:rsid w:val="00B93208"/>
    <w:rsid w:val="00BA302B"/>
    <w:rsid w:val="00BB36EA"/>
    <w:rsid w:val="00BC4208"/>
    <w:rsid w:val="00BC7D0C"/>
    <w:rsid w:val="00BD03CF"/>
    <w:rsid w:val="00BD16EE"/>
    <w:rsid w:val="00BE00C7"/>
    <w:rsid w:val="00BE7221"/>
    <w:rsid w:val="00BF00CD"/>
    <w:rsid w:val="00BF64DC"/>
    <w:rsid w:val="00C02B87"/>
    <w:rsid w:val="00C10B4F"/>
    <w:rsid w:val="00C11B50"/>
    <w:rsid w:val="00C30BE7"/>
    <w:rsid w:val="00C37159"/>
    <w:rsid w:val="00C4086D"/>
    <w:rsid w:val="00C456DB"/>
    <w:rsid w:val="00C53F72"/>
    <w:rsid w:val="00C55DAA"/>
    <w:rsid w:val="00C56171"/>
    <w:rsid w:val="00C6509B"/>
    <w:rsid w:val="00C65244"/>
    <w:rsid w:val="00C671F0"/>
    <w:rsid w:val="00C73ECA"/>
    <w:rsid w:val="00C748E7"/>
    <w:rsid w:val="00C82D23"/>
    <w:rsid w:val="00C84367"/>
    <w:rsid w:val="00C85C9C"/>
    <w:rsid w:val="00C8761C"/>
    <w:rsid w:val="00C904E1"/>
    <w:rsid w:val="00C90711"/>
    <w:rsid w:val="00C91C0B"/>
    <w:rsid w:val="00CA1896"/>
    <w:rsid w:val="00CA6B5E"/>
    <w:rsid w:val="00CA7635"/>
    <w:rsid w:val="00CB5B28"/>
    <w:rsid w:val="00CB66CF"/>
    <w:rsid w:val="00CC1910"/>
    <w:rsid w:val="00CC27D8"/>
    <w:rsid w:val="00CD2224"/>
    <w:rsid w:val="00CF18B8"/>
    <w:rsid w:val="00CF2FFC"/>
    <w:rsid w:val="00CF5371"/>
    <w:rsid w:val="00CF7E45"/>
    <w:rsid w:val="00D028C5"/>
    <w:rsid w:val="00D02F40"/>
    <w:rsid w:val="00D0323A"/>
    <w:rsid w:val="00D0559F"/>
    <w:rsid w:val="00D077E9"/>
    <w:rsid w:val="00D11B7C"/>
    <w:rsid w:val="00D16B8D"/>
    <w:rsid w:val="00D27A7C"/>
    <w:rsid w:val="00D32D7B"/>
    <w:rsid w:val="00D355DD"/>
    <w:rsid w:val="00D35AC3"/>
    <w:rsid w:val="00D37C24"/>
    <w:rsid w:val="00D42580"/>
    <w:rsid w:val="00D42CB7"/>
    <w:rsid w:val="00D46519"/>
    <w:rsid w:val="00D526C5"/>
    <w:rsid w:val="00D5413D"/>
    <w:rsid w:val="00D570A9"/>
    <w:rsid w:val="00D64847"/>
    <w:rsid w:val="00D70D02"/>
    <w:rsid w:val="00D770C7"/>
    <w:rsid w:val="00D800C0"/>
    <w:rsid w:val="00D86945"/>
    <w:rsid w:val="00D8771F"/>
    <w:rsid w:val="00D90290"/>
    <w:rsid w:val="00D91211"/>
    <w:rsid w:val="00D9137E"/>
    <w:rsid w:val="00D958EA"/>
    <w:rsid w:val="00DA3358"/>
    <w:rsid w:val="00DA4D76"/>
    <w:rsid w:val="00DB0E2F"/>
    <w:rsid w:val="00DB1342"/>
    <w:rsid w:val="00DB35DB"/>
    <w:rsid w:val="00DB72D2"/>
    <w:rsid w:val="00DD152F"/>
    <w:rsid w:val="00DD519E"/>
    <w:rsid w:val="00DE0E5E"/>
    <w:rsid w:val="00DE213F"/>
    <w:rsid w:val="00DE78D3"/>
    <w:rsid w:val="00DF027C"/>
    <w:rsid w:val="00DF138E"/>
    <w:rsid w:val="00E00A32"/>
    <w:rsid w:val="00E158D7"/>
    <w:rsid w:val="00E21160"/>
    <w:rsid w:val="00E22ACD"/>
    <w:rsid w:val="00E262F9"/>
    <w:rsid w:val="00E33542"/>
    <w:rsid w:val="00E365E3"/>
    <w:rsid w:val="00E50754"/>
    <w:rsid w:val="00E55786"/>
    <w:rsid w:val="00E561BC"/>
    <w:rsid w:val="00E620B0"/>
    <w:rsid w:val="00E62734"/>
    <w:rsid w:val="00E649E1"/>
    <w:rsid w:val="00E711B9"/>
    <w:rsid w:val="00E72124"/>
    <w:rsid w:val="00E725F1"/>
    <w:rsid w:val="00E74A74"/>
    <w:rsid w:val="00E768F5"/>
    <w:rsid w:val="00E81B40"/>
    <w:rsid w:val="00E85354"/>
    <w:rsid w:val="00E91DAE"/>
    <w:rsid w:val="00E949B6"/>
    <w:rsid w:val="00EA5654"/>
    <w:rsid w:val="00EB516D"/>
    <w:rsid w:val="00EB6916"/>
    <w:rsid w:val="00ED01CF"/>
    <w:rsid w:val="00ED5F6E"/>
    <w:rsid w:val="00EF1A55"/>
    <w:rsid w:val="00EF2DF1"/>
    <w:rsid w:val="00EF31CC"/>
    <w:rsid w:val="00EF555B"/>
    <w:rsid w:val="00EF7CBF"/>
    <w:rsid w:val="00F027BB"/>
    <w:rsid w:val="00F106ED"/>
    <w:rsid w:val="00F11DCF"/>
    <w:rsid w:val="00F13FD2"/>
    <w:rsid w:val="00F14A62"/>
    <w:rsid w:val="00F162EA"/>
    <w:rsid w:val="00F2260A"/>
    <w:rsid w:val="00F279FC"/>
    <w:rsid w:val="00F33014"/>
    <w:rsid w:val="00F40456"/>
    <w:rsid w:val="00F41A4B"/>
    <w:rsid w:val="00F43148"/>
    <w:rsid w:val="00F4480B"/>
    <w:rsid w:val="00F47056"/>
    <w:rsid w:val="00F47065"/>
    <w:rsid w:val="00F51C89"/>
    <w:rsid w:val="00F52D27"/>
    <w:rsid w:val="00F571ED"/>
    <w:rsid w:val="00F60BD8"/>
    <w:rsid w:val="00F65BED"/>
    <w:rsid w:val="00F83527"/>
    <w:rsid w:val="00F842DA"/>
    <w:rsid w:val="00F86E91"/>
    <w:rsid w:val="00F95267"/>
    <w:rsid w:val="00FA05FD"/>
    <w:rsid w:val="00FA0867"/>
    <w:rsid w:val="00FA2728"/>
    <w:rsid w:val="00FA2890"/>
    <w:rsid w:val="00FA3E1A"/>
    <w:rsid w:val="00FB54CD"/>
    <w:rsid w:val="00FC6FCC"/>
    <w:rsid w:val="00FD583F"/>
    <w:rsid w:val="00FD7488"/>
    <w:rsid w:val="00FE4EAD"/>
    <w:rsid w:val="00FF16B4"/>
    <w:rsid w:val="03FB052E"/>
    <w:rsid w:val="04441A99"/>
    <w:rsid w:val="047817F0"/>
    <w:rsid w:val="05229719"/>
    <w:rsid w:val="05DE5C34"/>
    <w:rsid w:val="0613E851"/>
    <w:rsid w:val="06894110"/>
    <w:rsid w:val="072AB86A"/>
    <w:rsid w:val="07925DC7"/>
    <w:rsid w:val="07B655C3"/>
    <w:rsid w:val="08C4C35E"/>
    <w:rsid w:val="09AA179E"/>
    <w:rsid w:val="09FC7232"/>
    <w:rsid w:val="0A0AC6A0"/>
    <w:rsid w:val="0D3D47F6"/>
    <w:rsid w:val="0DCE90B3"/>
    <w:rsid w:val="0F6C161D"/>
    <w:rsid w:val="10D98836"/>
    <w:rsid w:val="11EF8FC6"/>
    <w:rsid w:val="136E10A2"/>
    <w:rsid w:val="160F1E51"/>
    <w:rsid w:val="1631F9A1"/>
    <w:rsid w:val="1725EE6A"/>
    <w:rsid w:val="19C38C2F"/>
    <w:rsid w:val="1A5D8F2C"/>
    <w:rsid w:val="1B63F94F"/>
    <w:rsid w:val="1E2105A6"/>
    <w:rsid w:val="214B9604"/>
    <w:rsid w:val="2163DC1B"/>
    <w:rsid w:val="2231067A"/>
    <w:rsid w:val="2307126B"/>
    <w:rsid w:val="250ADB95"/>
    <w:rsid w:val="26C5302D"/>
    <w:rsid w:val="2964D063"/>
    <w:rsid w:val="296695D0"/>
    <w:rsid w:val="29BC301E"/>
    <w:rsid w:val="29E27A9D"/>
    <w:rsid w:val="2B7128DC"/>
    <w:rsid w:val="2CBEC41A"/>
    <w:rsid w:val="2D8D147F"/>
    <w:rsid w:val="33631264"/>
    <w:rsid w:val="33AE6DDA"/>
    <w:rsid w:val="33E812AC"/>
    <w:rsid w:val="358BD093"/>
    <w:rsid w:val="359D0B6A"/>
    <w:rsid w:val="3727A0F4"/>
    <w:rsid w:val="39D253E8"/>
    <w:rsid w:val="39DA416E"/>
    <w:rsid w:val="3D09F4AA"/>
    <w:rsid w:val="3D6CFCC5"/>
    <w:rsid w:val="3DED837D"/>
    <w:rsid w:val="3E5487C3"/>
    <w:rsid w:val="3EA5C50B"/>
    <w:rsid w:val="40CD871B"/>
    <w:rsid w:val="437770C1"/>
    <w:rsid w:val="438A17F1"/>
    <w:rsid w:val="447A1B43"/>
    <w:rsid w:val="46010AAB"/>
    <w:rsid w:val="47EFF559"/>
    <w:rsid w:val="4CEBD077"/>
    <w:rsid w:val="4DE24A89"/>
    <w:rsid w:val="505FA6BC"/>
    <w:rsid w:val="50C1CBB4"/>
    <w:rsid w:val="522DAA36"/>
    <w:rsid w:val="58C8F6D8"/>
    <w:rsid w:val="59455337"/>
    <w:rsid w:val="594E4774"/>
    <w:rsid w:val="59D2A5AC"/>
    <w:rsid w:val="5AAA0E7C"/>
    <w:rsid w:val="5B911E8C"/>
    <w:rsid w:val="5BE046E6"/>
    <w:rsid w:val="5C7CF3F9"/>
    <w:rsid w:val="5E18C45A"/>
    <w:rsid w:val="5FAAE1C8"/>
    <w:rsid w:val="5FB494BB"/>
    <w:rsid w:val="5FD918C8"/>
    <w:rsid w:val="5FE2F303"/>
    <w:rsid w:val="60399503"/>
    <w:rsid w:val="607B0B94"/>
    <w:rsid w:val="637135C5"/>
    <w:rsid w:val="64236660"/>
    <w:rsid w:val="65BBB35C"/>
    <w:rsid w:val="6623D63F"/>
    <w:rsid w:val="6A9C61CD"/>
    <w:rsid w:val="6B12A9B2"/>
    <w:rsid w:val="6D5A2CB3"/>
    <w:rsid w:val="6E611B3D"/>
    <w:rsid w:val="6EF4A631"/>
    <w:rsid w:val="6F1276F7"/>
    <w:rsid w:val="7338A515"/>
    <w:rsid w:val="73E5E81A"/>
    <w:rsid w:val="74033E5C"/>
    <w:rsid w:val="750D0183"/>
    <w:rsid w:val="757A7534"/>
    <w:rsid w:val="759F0EBD"/>
    <w:rsid w:val="771C2816"/>
    <w:rsid w:val="783FDCE8"/>
    <w:rsid w:val="79DBAD49"/>
    <w:rsid w:val="7AE2DCE2"/>
    <w:rsid w:val="7AFC3055"/>
    <w:rsid w:val="7B836644"/>
    <w:rsid w:val="7DCB54CC"/>
    <w:rsid w:val="7EEB8D7C"/>
    <w:rsid w:val="7FA4A6CC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9EB98E"/>
  <w15:docId w15:val="{15126EAE-6DAF-47B4-95FB-D8D473078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uiPriority="4" w:qFormat="1"/>
    <w:lsdException w:name="heading 3" w:semiHidden="1" w:uiPriority="5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" w:unhideWhenUsed="1" w:qFormat="1"/>
    <w:lsdException w:name="Emphasis" w:semiHidden="1" w:uiPriority="2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522DAA36"/>
    <w:pPr>
      <w:spacing w:after="0"/>
    </w:pPr>
    <w:rPr>
      <w:rFonts w:eastAsiaTheme="minorEastAsia"/>
      <w:b/>
      <w:bCs/>
      <w:color w:val="082A75" w:themeColor="text2"/>
      <w:sz w:val="28"/>
      <w:szCs w:val="28"/>
      <w:lang w:val="nn-NO"/>
    </w:rPr>
  </w:style>
  <w:style w:type="paragraph" w:styleId="Overskrift1">
    <w:name w:val="heading 1"/>
    <w:basedOn w:val="Normal"/>
    <w:link w:val="Overskrift1Tegn"/>
    <w:uiPriority w:val="4"/>
    <w:qFormat/>
    <w:rsid w:val="522DAA36"/>
    <w:pPr>
      <w:keepNext/>
      <w:spacing w:before="240" w:after="60"/>
      <w:outlineLvl w:val="0"/>
    </w:pPr>
    <w:rPr>
      <w:rFonts w:asciiTheme="majorHAnsi" w:eastAsiaTheme="majorEastAsia" w:hAnsiTheme="majorHAnsi" w:cstheme="majorBidi"/>
      <w:color w:val="061F57" w:themeColor="text2" w:themeShade="BF"/>
      <w:sz w:val="52"/>
      <w:szCs w:val="52"/>
    </w:rPr>
  </w:style>
  <w:style w:type="paragraph" w:styleId="Overskrift2">
    <w:name w:val="heading 2"/>
    <w:basedOn w:val="Normal"/>
    <w:next w:val="Normal"/>
    <w:link w:val="Overskrift2Tegn"/>
    <w:uiPriority w:val="4"/>
    <w:qFormat/>
    <w:rsid w:val="522DAA36"/>
    <w:pPr>
      <w:keepNext/>
      <w:spacing w:after="240"/>
      <w:outlineLvl w:val="1"/>
    </w:pPr>
    <w:rPr>
      <w:rFonts w:eastAsiaTheme="majorEastAsia" w:cstheme="majorBidi"/>
      <w:b w:val="0"/>
      <w:bCs w:val="0"/>
      <w:sz w:val="36"/>
      <w:szCs w:val="3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522DAA36"/>
    <w:pPr>
      <w:keepNext/>
      <w:spacing w:before="40"/>
      <w:outlineLvl w:val="2"/>
    </w:pPr>
    <w:rPr>
      <w:rFonts w:asciiTheme="majorHAnsi" w:eastAsiaTheme="majorEastAsia" w:hAnsiTheme="majorHAnsi" w:cstheme="majorBidi"/>
      <w:color w:val="012639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522DAA36"/>
    <w:pPr>
      <w:keepNext/>
      <w:spacing w:before="40"/>
      <w:outlineLvl w:val="3"/>
    </w:pPr>
    <w:rPr>
      <w:rFonts w:asciiTheme="majorHAnsi" w:eastAsiaTheme="majorEastAsia" w:hAnsiTheme="majorHAnsi" w:cstheme="majorBidi"/>
      <w:i/>
      <w:iCs/>
      <w:color w:val="013A5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522DAA36"/>
    <w:pPr>
      <w:keepNext/>
      <w:spacing w:before="40"/>
      <w:outlineLvl w:val="4"/>
    </w:pPr>
    <w:rPr>
      <w:rFonts w:asciiTheme="majorHAnsi" w:eastAsiaTheme="majorEastAsia" w:hAnsiTheme="majorHAnsi" w:cstheme="majorBidi"/>
      <w:color w:val="013A5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unhideWhenUsed/>
    <w:qFormat/>
    <w:rsid w:val="522DAA36"/>
    <w:pPr>
      <w:keepNext/>
      <w:spacing w:before="40"/>
      <w:outlineLvl w:val="5"/>
    </w:pPr>
    <w:rPr>
      <w:rFonts w:asciiTheme="majorHAnsi" w:eastAsiaTheme="majorEastAsia" w:hAnsiTheme="majorHAnsi" w:cstheme="majorBidi"/>
      <w:color w:val="012639"/>
    </w:rPr>
  </w:style>
  <w:style w:type="paragraph" w:styleId="Overskrift7">
    <w:name w:val="heading 7"/>
    <w:basedOn w:val="Normal"/>
    <w:next w:val="Normal"/>
    <w:link w:val="Overskrift7Tegn"/>
    <w:uiPriority w:val="9"/>
    <w:unhideWhenUsed/>
    <w:qFormat/>
    <w:rsid w:val="522DAA36"/>
    <w:pPr>
      <w:keepNext/>
      <w:spacing w:before="40"/>
      <w:outlineLvl w:val="6"/>
    </w:pPr>
    <w:rPr>
      <w:rFonts w:asciiTheme="majorHAnsi" w:eastAsiaTheme="majorEastAsia" w:hAnsiTheme="majorHAnsi" w:cstheme="majorBidi"/>
      <w:i/>
      <w:iCs/>
      <w:color w:val="012639"/>
    </w:rPr>
  </w:style>
  <w:style w:type="paragraph" w:styleId="Overskrift8">
    <w:name w:val="heading 8"/>
    <w:basedOn w:val="Normal"/>
    <w:next w:val="Normal"/>
    <w:link w:val="Overskrift8Tegn"/>
    <w:uiPriority w:val="9"/>
    <w:unhideWhenUsed/>
    <w:qFormat/>
    <w:rsid w:val="522DAA36"/>
    <w:pPr>
      <w:keepNext/>
      <w:spacing w:before="40"/>
      <w:outlineLvl w:val="7"/>
    </w:pPr>
    <w:rPr>
      <w:rFonts w:asciiTheme="majorHAnsi" w:eastAsiaTheme="majorEastAsia" w:hAnsiTheme="majorHAnsi" w:cstheme="majorBidi"/>
      <w:color w:val="221D5D"/>
      <w:sz w:val="21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unhideWhenUsed/>
    <w:qFormat/>
    <w:rsid w:val="522DAA36"/>
    <w:pPr>
      <w:keepNext/>
      <w:spacing w:before="40"/>
      <w:outlineLvl w:val="8"/>
    </w:pPr>
    <w:rPr>
      <w:rFonts w:asciiTheme="majorHAnsi" w:eastAsiaTheme="majorEastAsia" w:hAnsiTheme="majorHAnsi" w:cstheme="majorBidi"/>
      <w:i/>
      <w:iCs/>
      <w:color w:val="221D5D"/>
      <w:sz w:val="21"/>
      <w:szCs w:val="2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522DAA36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522DAA36"/>
    <w:rPr>
      <w:rFonts w:ascii="Tahoma" w:eastAsiaTheme="minorEastAsia" w:hAnsi="Tahoma" w:cs="Tahoma"/>
      <w:noProof w:val="0"/>
      <w:sz w:val="16"/>
      <w:szCs w:val="16"/>
      <w:lang w:val="nb-NO"/>
    </w:rPr>
  </w:style>
  <w:style w:type="paragraph" w:styleId="Tittel">
    <w:name w:val="Title"/>
    <w:basedOn w:val="Normal"/>
    <w:link w:val="TittelTegn"/>
    <w:uiPriority w:val="1"/>
    <w:qFormat/>
    <w:rsid w:val="522DAA36"/>
    <w:pPr>
      <w:spacing w:after="200"/>
    </w:pPr>
    <w:rPr>
      <w:rFonts w:asciiTheme="majorHAnsi" w:eastAsiaTheme="majorEastAsia" w:hAnsiTheme="majorHAnsi" w:cstheme="majorBidi"/>
      <w:sz w:val="72"/>
      <w:szCs w:val="72"/>
    </w:rPr>
  </w:style>
  <w:style w:type="character" w:customStyle="1" w:styleId="TittelTegn">
    <w:name w:val="Tittel Tegn"/>
    <w:basedOn w:val="Standardskriftforavsnitt"/>
    <w:link w:val="Tittel"/>
    <w:uiPriority w:val="1"/>
    <w:rsid w:val="522DAA36"/>
    <w:rPr>
      <w:rFonts w:asciiTheme="majorHAnsi" w:eastAsiaTheme="majorEastAsia" w:hAnsiTheme="majorHAnsi" w:cstheme="majorBidi"/>
      <w:b/>
      <w:bCs/>
      <w:noProof w:val="0"/>
      <w:color w:val="082A75" w:themeColor="text2"/>
      <w:sz w:val="72"/>
      <w:szCs w:val="72"/>
      <w:lang w:val="nb-NO"/>
    </w:rPr>
  </w:style>
  <w:style w:type="paragraph" w:styleId="Undertittel">
    <w:name w:val="Subtitle"/>
    <w:basedOn w:val="Normal"/>
    <w:link w:val="UndertittelTegn"/>
    <w:uiPriority w:val="2"/>
    <w:qFormat/>
    <w:rsid w:val="522DAA36"/>
    <w:rPr>
      <w:b w:val="0"/>
      <w:bCs w:val="0"/>
      <w:caps/>
      <w:sz w:val="32"/>
      <w:szCs w:val="32"/>
    </w:rPr>
  </w:style>
  <w:style w:type="character" w:customStyle="1" w:styleId="UndertittelTegn">
    <w:name w:val="Undertittel Tegn"/>
    <w:basedOn w:val="Standardskriftforavsnitt"/>
    <w:link w:val="Undertittel"/>
    <w:uiPriority w:val="2"/>
    <w:rsid w:val="522DAA36"/>
    <w:rPr>
      <w:rFonts w:asciiTheme="minorHAnsi" w:eastAsiaTheme="minorEastAsia" w:hAnsiTheme="minorHAnsi" w:cstheme="minorBidi"/>
      <w:caps/>
      <w:noProof w:val="0"/>
      <w:color w:val="082A75" w:themeColor="text2"/>
      <w:sz w:val="32"/>
      <w:szCs w:val="32"/>
      <w:lang w:val="nb-NO"/>
    </w:rPr>
  </w:style>
  <w:style w:type="character" w:customStyle="1" w:styleId="Overskrift1Tegn">
    <w:name w:val="Overskrift 1 Tegn"/>
    <w:basedOn w:val="Standardskriftforavsnitt"/>
    <w:link w:val="Overskrift1"/>
    <w:uiPriority w:val="4"/>
    <w:rsid w:val="522DAA36"/>
    <w:rPr>
      <w:rFonts w:asciiTheme="majorHAnsi" w:eastAsiaTheme="majorEastAsia" w:hAnsiTheme="majorHAnsi" w:cstheme="majorBidi"/>
      <w:b/>
      <w:bCs/>
      <w:noProof w:val="0"/>
      <w:color w:val="061F57" w:themeColor="text2" w:themeShade="BF"/>
      <w:sz w:val="52"/>
      <w:szCs w:val="52"/>
      <w:lang w:val="nb-NO"/>
    </w:rPr>
  </w:style>
  <w:style w:type="paragraph" w:styleId="Topptekst">
    <w:name w:val="header"/>
    <w:basedOn w:val="Normal"/>
    <w:link w:val="TopptekstTegn"/>
    <w:uiPriority w:val="8"/>
    <w:unhideWhenUsed/>
    <w:rsid w:val="522DAA36"/>
  </w:style>
  <w:style w:type="character" w:customStyle="1" w:styleId="TopptekstTegn">
    <w:name w:val="Topptekst Tegn"/>
    <w:basedOn w:val="Standardskriftforavsnitt"/>
    <w:link w:val="Topptekst"/>
    <w:uiPriority w:val="8"/>
    <w:rsid w:val="522DAA36"/>
    <w:rPr>
      <w:noProof w:val="0"/>
      <w:lang w:val="nb-NO"/>
    </w:rPr>
  </w:style>
  <w:style w:type="paragraph" w:styleId="Bunntekst">
    <w:name w:val="footer"/>
    <w:basedOn w:val="Normal"/>
    <w:link w:val="BunntekstTegn"/>
    <w:uiPriority w:val="99"/>
    <w:unhideWhenUsed/>
    <w:rsid w:val="522DAA36"/>
  </w:style>
  <w:style w:type="character" w:customStyle="1" w:styleId="BunntekstTegn">
    <w:name w:val="Bunntekst Tegn"/>
    <w:basedOn w:val="Standardskriftforavsnitt"/>
    <w:link w:val="Bunntekst"/>
    <w:uiPriority w:val="99"/>
    <w:rsid w:val="522DAA36"/>
    <w:rPr>
      <w:noProof w:val="0"/>
      <w:sz w:val="24"/>
      <w:szCs w:val="24"/>
      <w:lang w:val="nb-NO"/>
    </w:rPr>
  </w:style>
  <w:style w:type="paragraph" w:customStyle="1" w:styleId="Navn">
    <w:name w:val="Navn"/>
    <w:basedOn w:val="Normal"/>
    <w:uiPriority w:val="3"/>
    <w:qFormat/>
    <w:rsid w:val="522DAA36"/>
    <w:pPr>
      <w:jc w:val="right"/>
    </w:pPr>
  </w:style>
  <w:style w:type="character" w:customStyle="1" w:styleId="Overskrift2Tegn">
    <w:name w:val="Overskrift 2 Tegn"/>
    <w:basedOn w:val="Standardskriftforavsnitt"/>
    <w:link w:val="Overskrift2"/>
    <w:uiPriority w:val="4"/>
    <w:rsid w:val="522DAA36"/>
    <w:rPr>
      <w:rFonts w:asciiTheme="minorHAnsi" w:eastAsiaTheme="majorEastAsia" w:hAnsiTheme="minorHAnsi" w:cstheme="majorBidi"/>
      <w:noProof w:val="0"/>
      <w:color w:val="082A75" w:themeColor="text2"/>
      <w:sz w:val="36"/>
      <w:szCs w:val="36"/>
      <w:lang w:val="nb-NO"/>
    </w:rPr>
  </w:style>
  <w:style w:type="table" w:styleId="Tabellrutenett">
    <w:name w:val="Table Grid"/>
    <w:basedOn w:val="Vanligtabell"/>
    <w:uiPriority w:val="1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unhideWhenUsed/>
    <w:rsid w:val="00D86945"/>
    <w:rPr>
      <w:color w:val="808080"/>
    </w:rPr>
  </w:style>
  <w:style w:type="paragraph" w:customStyle="1" w:styleId="Innhold">
    <w:name w:val="Innhold"/>
    <w:basedOn w:val="Normal"/>
    <w:link w:val="Innholdtegn"/>
    <w:uiPriority w:val="1"/>
    <w:qFormat/>
    <w:rsid w:val="522DAA36"/>
    <w:rPr>
      <w:b w:val="0"/>
      <w:bCs w:val="0"/>
    </w:rPr>
  </w:style>
  <w:style w:type="paragraph" w:customStyle="1" w:styleId="Uthevingstekst">
    <w:name w:val="Uthevingstekst"/>
    <w:basedOn w:val="Normal"/>
    <w:link w:val="Uthevingsteksttegn"/>
    <w:uiPriority w:val="1"/>
    <w:qFormat/>
    <w:rsid w:val="522DAA36"/>
  </w:style>
  <w:style w:type="character" w:customStyle="1" w:styleId="Innholdtegn">
    <w:name w:val="Innhold – tegn"/>
    <w:basedOn w:val="Standardskriftforavsnitt"/>
    <w:link w:val="Innhold"/>
    <w:uiPriority w:val="1"/>
    <w:rsid w:val="522DAA36"/>
    <w:rPr>
      <w:rFonts w:asciiTheme="minorHAnsi" w:eastAsiaTheme="minorEastAsia" w:hAnsiTheme="minorHAnsi" w:cstheme="minorBidi"/>
      <w:noProof w:val="0"/>
      <w:color w:val="082A75" w:themeColor="text2"/>
      <w:sz w:val="28"/>
      <w:szCs w:val="28"/>
      <w:lang w:val="nb-NO"/>
    </w:rPr>
  </w:style>
  <w:style w:type="character" w:customStyle="1" w:styleId="Uthevingsteksttegn">
    <w:name w:val="Uthevingstekst – tegn"/>
    <w:basedOn w:val="Standardskriftforavsnitt"/>
    <w:link w:val="Uthevingstekst"/>
    <w:uiPriority w:val="1"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8"/>
      <w:szCs w:val="28"/>
      <w:lang w:val="nb-NO"/>
    </w:rPr>
  </w:style>
  <w:style w:type="paragraph" w:styleId="Merknadstekst">
    <w:name w:val="annotation text"/>
    <w:basedOn w:val="Normal"/>
    <w:link w:val="MerknadstekstTegn"/>
    <w:uiPriority w:val="99"/>
    <w:unhideWhenUsed/>
    <w:rsid w:val="522DAA36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0"/>
      <w:szCs w:val="20"/>
      <w:lang w:val="nb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B24B9"/>
    <w:rPr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AB24B9"/>
    <w:rPr>
      <w:color w:val="3592C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B24B9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AB24B9"/>
    <w:rPr>
      <w:color w:val="3592CF" w:themeColor="followedHyperlink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522DAA36"/>
    <w:pPr>
      <w:spacing w:after="0"/>
    </w:pPr>
    <w:rPr>
      <w:b w:val="0"/>
      <w:bCs w:val="0"/>
      <w:color w:val="013A57" w:themeColor="accent1" w:themeShade="BF"/>
      <w:sz w:val="32"/>
      <w:szCs w:val="32"/>
      <w:lang w:eastAsia="nb-NO"/>
    </w:rPr>
  </w:style>
  <w:style w:type="paragraph" w:styleId="INNH1">
    <w:name w:val="toc 1"/>
    <w:basedOn w:val="Normal"/>
    <w:next w:val="Normal"/>
    <w:uiPriority w:val="39"/>
    <w:unhideWhenUsed/>
    <w:rsid w:val="522DAA36"/>
    <w:pPr>
      <w:spacing w:after="100"/>
    </w:pPr>
  </w:style>
  <w:style w:type="paragraph" w:styleId="INNH2">
    <w:name w:val="toc 2"/>
    <w:basedOn w:val="Normal"/>
    <w:next w:val="Normal"/>
    <w:uiPriority w:val="39"/>
    <w:unhideWhenUsed/>
    <w:rsid w:val="522DAA36"/>
    <w:pPr>
      <w:spacing w:after="100"/>
      <w:ind w:left="280"/>
    </w:pPr>
  </w:style>
  <w:style w:type="paragraph" w:customStyle="1" w:styleId="msonormal0">
    <w:name w:val="msonormal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paragraph" w:customStyle="1" w:styleId="paragraph">
    <w:name w:val="paragraph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character" w:customStyle="1" w:styleId="textrun">
    <w:name w:val="textrun"/>
    <w:basedOn w:val="Standardskriftforavsnitt"/>
    <w:rsid w:val="00572EA8"/>
  </w:style>
  <w:style w:type="character" w:customStyle="1" w:styleId="normaltextrun">
    <w:name w:val="normaltextrun"/>
    <w:basedOn w:val="Standardskriftforavsnitt"/>
    <w:rsid w:val="00572EA8"/>
  </w:style>
  <w:style w:type="character" w:customStyle="1" w:styleId="eop">
    <w:name w:val="eop"/>
    <w:basedOn w:val="Standardskriftforavsnitt"/>
    <w:rsid w:val="00572EA8"/>
  </w:style>
  <w:style w:type="character" w:customStyle="1" w:styleId="fieldrange">
    <w:name w:val="fieldrange"/>
    <w:basedOn w:val="Standardskriftforavsnitt"/>
    <w:rsid w:val="00572EA8"/>
  </w:style>
  <w:style w:type="paragraph" w:customStyle="1" w:styleId="outlineelement">
    <w:name w:val="outlineelement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character" w:customStyle="1" w:styleId="linebreakblob">
    <w:name w:val="linebreakblob"/>
    <w:basedOn w:val="Standardskriftforavsnitt"/>
    <w:rsid w:val="00572EA8"/>
  </w:style>
  <w:style w:type="character" w:customStyle="1" w:styleId="scxw141668745">
    <w:name w:val="scxw141668745"/>
    <w:basedOn w:val="Standardskriftforavsnitt"/>
    <w:rsid w:val="00572EA8"/>
  </w:style>
  <w:style w:type="character" w:customStyle="1" w:styleId="spellingerror">
    <w:name w:val="spellingerror"/>
    <w:basedOn w:val="Standardskriftforavsnitt"/>
    <w:rsid w:val="00572EA8"/>
  </w:style>
  <w:style w:type="paragraph" w:styleId="Listeavsnitt">
    <w:name w:val="List Paragraph"/>
    <w:basedOn w:val="Normal"/>
    <w:uiPriority w:val="34"/>
    <w:unhideWhenUsed/>
    <w:qFormat/>
    <w:rsid w:val="522DAA36"/>
    <w:pPr>
      <w:ind w:left="720"/>
      <w:contextualSpacing/>
    </w:pPr>
  </w:style>
  <w:style w:type="table" w:customStyle="1" w:styleId="Tabellrutenett1">
    <w:name w:val="Tabellrutenett1"/>
    <w:basedOn w:val="Vanligtabell"/>
    <w:next w:val="Tabellrutenett"/>
    <w:uiPriority w:val="39"/>
    <w:rsid w:val="00E262F9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522DAA36"/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0"/>
      <w:szCs w:val="20"/>
      <w:lang w:val="nb-NO"/>
    </w:rPr>
  </w:style>
  <w:style w:type="paragraph" w:styleId="Sitat">
    <w:name w:val="Quote"/>
    <w:basedOn w:val="Normal"/>
    <w:next w:val="Normal"/>
    <w:link w:val="SitatTegn"/>
    <w:uiPriority w:val="29"/>
    <w:qFormat/>
    <w:rsid w:val="522DAA36"/>
    <w:pPr>
      <w:spacing w:before="200"/>
      <w:ind w:left="864" w:right="864"/>
      <w:jc w:val="center"/>
    </w:pPr>
    <w:rPr>
      <w:i/>
      <w:iCs/>
      <w:color w:val="2E287F" w:themeColor="text1" w:themeTint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522DAA36"/>
    <w:pPr>
      <w:spacing w:before="360" w:after="360"/>
      <w:ind w:left="864" w:right="864"/>
      <w:jc w:val="center"/>
    </w:pPr>
    <w:rPr>
      <w:i/>
      <w:iCs/>
      <w:color w:val="024F75" w:themeColor="accent1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522DAA36"/>
    <w:rPr>
      <w:rFonts w:asciiTheme="majorHAnsi" w:eastAsiaTheme="majorEastAsia" w:hAnsiTheme="majorHAnsi" w:cstheme="majorBidi"/>
      <w:noProof w:val="0"/>
      <w:color w:val="012639"/>
      <w:sz w:val="24"/>
      <w:szCs w:val="24"/>
      <w:lang w:val="nb-NO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013A57" w:themeColor="accent1" w:themeShade="BF"/>
      <w:lang w:val="nb-NO"/>
    </w:rPr>
  </w:style>
  <w:style w:type="character" w:customStyle="1" w:styleId="Overskrift5Tegn">
    <w:name w:val="Overskrift 5 Tegn"/>
    <w:basedOn w:val="Standardskriftforavsnitt"/>
    <w:link w:val="Overskrift5"/>
    <w:uiPriority w:val="9"/>
    <w:rsid w:val="522DAA36"/>
    <w:rPr>
      <w:rFonts w:asciiTheme="majorHAnsi" w:eastAsiaTheme="majorEastAsia" w:hAnsiTheme="majorHAnsi" w:cstheme="majorBidi"/>
      <w:noProof w:val="0"/>
      <w:color w:val="013A57" w:themeColor="accent1" w:themeShade="BF"/>
      <w:lang w:val="nb-NO"/>
    </w:rPr>
  </w:style>
  <w:style w:type="character" w:customStyle="1" w:styleId="Overskrift6Tegn">
    <w:name w:val="Overskrift 6 Tegn"/>
    <w:basedOn w:val="Standardskriftforavsnitt"/>
    <w:link w:val="Overskrift6"/>
    <w:uiPriority w:val="9"/>
    <w:rsid w:val="522DAA36"/>
    <w:rPr>
      <w:rFonts w:asciiTheme="majorHAnsi" w:eastAsiaTheme="majorEastAsia" w:hAnsiTheme="majorHAnsi" w:cstheme="majorBidi"/>
      <w:noProof w:val="0"/>
      <w:color w:val="012639"/>
      <w:lang w:val="nb-NO"/>
    </w:rPr>
  </w:style>
  <w:style w:type="character" w:customStyle="1" w:styleId="Overskrift7Tegn">
    <w:name w:val="Overskrift 7 Tegn"/>
    <w:basedOn w:val="Standardskriftforavsnitt"/>
    <w:link w:val="Overskrift7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012639"/>
      <w:lang w:val="nb-NO"/>
    </w:rPr>
  </w:style>
  <w:style w:type="character" w:customStyle="1" w:styleId="Overskrift8Tegn">
    <w:name w:val="Overskrift 8 Tegn"/>
    <w:basedOn w:val="Standardskriftforavsnitt"/>
    <w:link w:val="Overskrift8"/>
    <w:uiPriority w:val="9"/>
    <w:rsid w:val="522DAA36"/>
    <w:rPr>
      <w:rFonts w:asciiTheme="majorHAnsi" w:eastAsiaTheme="majorEastAsia" w:hAnsiTheme="majorHAnsi" w:cstheme="majorBidi"/>
      <w:noProof w:val="0"/>
      <w:color w:val="221D5D"/>
      <w:sz w:val="21"/>
      <w:szCs w:val="21"/>
      <w:lang w:val="nb-NO"/>
    </w:rPr>
  </w:style>
  <w:style w:type="character" w:customStyle="1" w:styleId="Overskrift9Tegn">
    <w:name w:val="Overskrift 9 Tegn"/>
    <w:basedOn w:val="Standardskriftforavsnitt"/>
    <w:link w:val="Overskrift9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221D5D"/>
      <w:sz w:val="21"/>
      <w:szCs w:val="21"/>
      <w:lang w:val="nb-NO"/>
    </w:rPr>
  </w:style>
  <w:style w:type="character" w:customStyle="1" w:styleId="SitatTegn">
    <w:name w:val="Sitat Tegn"/>
    <w:basedOn w:val="Standardskriftforavsnitt"/>
    <w:link w:val="Sitat"/>
    <w:uiPriority w:val="29"/>
    <w:rsid w:val="522DAA36"/>
    <w:rPr>
      <w:i/>
      <w:iCs/>
      <w:noProof w:val="0"/>
      <w:color w:val="2E287F" w:themeColor="text1" w:themeTint="BF"/>
      <w:lang w:val="nb-NO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522DAA36"/>
    <w:rPr>
      <w:i/>
      <w:iCs/>
      <w:noProof w:val="0"/>
      <w:color w:val="024F75" w:themeColor="accent1"/>
      <w:lang w:val="nb-NO"/>
    </w:rPr>
  </w:style>
  <w:style w:type="paragraph" w:styleId="INNH3">
    <w:name w:val="toc 3"/>
    <w:basedOn w:val="Normal"/>
    <w:next w:val="Normal"/>
    <w:uiPriority w:val="39"/>
    <w:unhideWhenUsed/>
    <w:rsid w:val="522DAA36"/>
    <w:pPr>
      <w:spacing w:after="100"/>
      <w:ind w:left="440"/>
    </w:pPr>
  </w:style>
  <w:style w:type="paragraph" w:styleId="INNH4">
    <w:name w:val="toc 4"/>
    <w:basedOn w:val="Normal"/>
    <w:next w:val="Normal"/>
    <w:uiPriority w:val="39"/>
    <w:unhideWhenUsed/>
    <w:rsid w:val="522DAA36"/>
    <w:pPr>
      <w:spacing w:after="100"/>
      <w:ind w:left="660"/>
    </w:pPr>
  </w:style>
  <w:style w:type="paragraph" w:styleId="INNH5">
    <w:name w:val="toc 5"/>
    <w:basedOn w:val="Normal"/>
    <w:next w:val="Normal"/>
    <w:uiPriority w:val="39"/>
    <w:unhideWhenUsed/>
    <w:rsid w:val="522DAA36"/>
    <w:pPr>
      <w:spacing w:after="100"/>
      <w:ind w:left="880"/>
    </w:pPr>
  </w:style>
  <w:style w:type="paragraph" w:styleId="INNH6">
    <w:name w:val="toc 6"/>
    <w:basedOn w:val="Normal"/>
    <w:next w:val="Normal"/>
    <w:uiPriority w:val="39"/>
    <w:unhideWhenUsed/>
    <w:rsid w:val="522DAA36"/>
    <w:pPr>
      <w:spacing w:after="100"/>
      <w:ind w:left="1100"/>
    </w:pPr>
  </w:style>
  <w:style w:type="paragraph" w:styleId="INNH7">
    <w:name w:val="toc 7"/>
    <w:basedOn w:val="Normal"/>
    <w:next w:val="Normal"/>
    <w:uiPriority w:val="39"/>
    <w:unhideWhenUsed/>
    <w:rsid w:val="522DAA36"/>
    <w:pPr>
      <w:spacing w:after="100"/>
      <w:ind w:left="1320"/>
    </w:pPr>
  </w:style>
  <w:style w:type="paragraph" w:styleId="INNH8">
    <w:name w:val="toc 8"/>
    <w:basedOn w:val="Normal"/>
    <w:next w:val="Normal"/>
    <w:uiPriority w:val="39"/>
    <w:unhideWhenUsed/>
    <w:rsid w:val="522DAA36"/>
    <w:pPr>
      <w:spacing w:after="100"/>
      <w:ind w:left="1540"/>
    </w:pPr>
  </w:style>
  <w:style w:type="paragraph" w:styleId="INNH9">
    <w:name w:val="toc 9"/>
    <w:basedOn w:val="Normal"/>
    <w:next w:val="Normal"/>
    <w:uiPriority w:val="39"/>
    <w:unhideWhenUsed/>
    <w:rsid w:val="522DAA36"/>
    <w:pPr>
      <w:spacing w:after="100"/>
      <w:ind w:left="1760"/>
    </w:pPr>
  </w:style>
  <w:style w:type="paragraph" w:styleId="Sluttnotetekst">
    <w:name w:val="endnote text"/>
    <w:basedOn w:val="Normal"/>
    <w:link w:val="SluttnotetekstTegn"/>
    <w:uiPriority w:val="99"/>
    <w:semiHidden/>
    <w:unhideWhenUsed/>
    <w:rsid w:val="522DAA36"/>
    <w:rPr>
      <w:sz w:val="20"/>
      <w:szCs w:val="20"/>
    </w:rPr>
  </w:style>
  <w:style w:type="character" w:customStyle="1" w:styleId="SluttnotetekstTegn">
    <w:name w:val="Sluttnotetekst Tegn"/>
    <w:basedOn w:val="Standardskriftforavsnitt"/>
    <w:link w:val="Sluttnotetekst"/>
    <w:uiPriority w:val="99"/>
    <w:semiHidden/>
    <w:rsid w:val="522DAA36"/>
    <w:rPr>
      <w:noProof w:val="0"/>
      <w:sz w:val="20"/>
      <w:szCs w:val="20"/>
      <w:lang w:val="nb-NO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522DAA36"/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522DAA36"/>
    <w:rPr>
      <w:noProof w:val="0"/>
      <w:sz w:val="20"/>
      <w:szCs w:val="20"/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672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9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37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5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3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20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0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7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74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5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0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83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85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78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3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4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3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22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2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4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3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1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28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26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7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7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9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60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9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1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3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9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8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9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23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40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33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63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6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50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76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46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0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79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57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0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57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94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57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72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00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2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34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8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4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15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28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20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84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4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89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8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4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16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14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65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3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1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3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vl.no/student/praksis/praksis-for-flki/fare-for-ikkje-bestatt-praksis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lovdata.no/dokument/SF/forskrift/2020-06-04-1134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ier/studieprogram/emne/LUPEMP300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vl.no/student/skikkavurderin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ly\AppData\Roaming\Microsoft\Templates\Rapport%20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353F333F57EA46A605B5C9F8C59BEA" ma:contentTypeVersion="18" ma:contentTypeDescription="Opprett et nytt dokument." ma:contentTypeScope="" ma:versionID="f7eb05cd830e098aeb4bbf755ab1b213">
  <xsd:schema xmlns:xsd="http://www.w3.org/2001/XMLSchema" xmlns:xs="http://www.w3.org/2001/XMLSchema" xmlns:p="http://schemas.microsoft.com/office/2006/metadata/properties" xmlns:ns2="dd83a927-01c2-407c-b34a-63cddfc3f07d" xmlns:ns3="a69901de-bd1a-492b-bc4e-e259d2bee1e8" targetNamespace="http://schemas.microsoft.com/office/2006/metadata/properties" ma:root="true" ma:fieldsID="e142514ae9dc49c72fb4a8e6cd6b49d9" ns2:_="" ns3:_="">
    <xsd:import namespace="dd83a927-01c2-407c-b34a-63cddfc3f07d"/>
    <xsd:import namespace="a69901de-bd1a-492b-bc4e-e259d2bee1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a927-01c2-407c-b34a-63cddfc3f0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d5ac12ea-e064-4df2-9638-65326f4f9e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9901de-bd1a-492b-bc4e-e259d2bee1e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6a719db-170d-49b2-b28f-8ebb9132d3e9}" ma:internalName="TaxCatchAll" ma:showField="CatchAllData" ma:web="a69901de-bd1a-492b-bc4e-e259d2bee1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9901de-bd1a-492b-bc4e-e259d2bee1e8" xsi:nil="true"/>
    <lcf76f155ced4ddcb4097134ff3c332f xmlns="dd83a927-01c2-407c-b34a-63cddfc3f07d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66548F-D417-4966-AFFD-CD45827AA1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83a927-01c2-407c-b34a-63cddfc3f07d"/>
    <ds:schemaRef ds:uri="a69901de-bd1a-492b-bc4e-e259d2bee1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4583A0B-0203-4BE7-B0A7-3C40F950CF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E9CCEB-5A41-41E0-B852-F3588ADF80A2}">
  <ds:schemaRefs>
    <ds:schemaRef ds:uri="a69901de-bd1a-492b-bc4e-e259d2bee1e8"/>
    <ds:schemaRef ds:uri="http://purl.org/dc/terms/"/>
    <ds:schemaRef ds:uri="dd83a927-01c2-407c-b34a-63cddfc3f07d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B56BD83-4EF2-4CED-8FBB-592D8723C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</Template>
  <TotalTime>114</TotalTime>
  <Pages>5</Pages>
  <Words>984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Nora Schneider Lynghjem</dc:creator>
  <cp:keywords/>
  <dc:description/>
  <cp:lastModifiedBy>Laila Elise Vindenes</cp:lastModifiedBy>
  <cp:revision>50</cp:revision>
  <cp:lastPrinted>2020-06-17T11:37:00Z</cp:lastPrinted>
  <dcterms:created xsi:type="dcterms:W3CDTF">2024-08-13T11:28:00Z</dcterms:created>
  <dcterms:modified xsi:type="dcterms:W3CDTF">2024-09-23T12:43:00Z</dcterms:modified>
  <cp:contentStatus>Endelig</cp:contentStatus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  <property fmtid="{D5CDD505-2E9C-101B-9397-08002B2CF9AE}" pid="3" name="ContentTypeId">
    <vt:lpwstr>0x0101002C353F333F57EA46A605B5C9F8C59BEA</vt:lpwstr>
  </property>
  <property fmtid="{D5CDD505-2E9C-101B-9397-08002B2CF9AE}" pid="4" name="MediaServiceImageTags">
    <vt:lpwstr/>
  </property>
  <property fmtid="{D5CDD505-2E9C-101B-9397-08002B2CF9AE}" pid="5" name="_MarkAsFinal">
    <vt:bool>true</vt:bool>
  </property>
</Properties>
</file>