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C2BF" w14:textId="44B9E7D8" w:rsidR="009A3A4E" w:rsidRPr="0054581E" w:rsidRDefault="000C0D8D" w:rsidP="009A3A4E">
      <w:pPr>
        <w:tabs>
          <w:tab w:val="left" w:pos="6724"/>
        </w:tabs>
        <w:textAlignment w:val="baseline"/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5</w:t>
      </w:r>
      <w:r w:rsidR="00667A6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. studieår - </w:t>
      </w:r>
      <w:r w:rsidR="009A3A4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prosjekt</w:t>
      </w:r>
      <w:r w:rsidR="008A2C1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</w:t>
      </w:r>
      <w:r w:rsidR="00667A6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</w:p>
    <w:p w14:paraId="485590AC" w14:textId="078BECE6" w:rsidR="009A3A4E" w:rsidRPr="0054581E" w:rsidRDefault="00B61470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r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(Emneplan </w:t>
      </w:r>
      <w:r w:rsidRPr="00430577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</w:t>
      </w:r>
      <w:r w:rsidR="000C0D8D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M</w:t>
      </w:r>
      <w:r w:rsidR="00ED3202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P</w:t>
      </w:r>
      <w:r w:rsidR="000C0D8D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5</w:t>
      </w:r>
      <w:r w:rsidRPr="00430577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00</w:t>
      </w:r>
      <w:r w:rsidR="00D80AEF"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se </w:t>
      </w:r>
      <w:hyperlink r:id="rId11" w:history="1">
        <w:r w:rsidR="00D80AEF" w:rsidRPr="1AC86EE6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D80AEF"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651A643F" w14:textId="7AC608CC" w:rsidR="00DE78D3" w:rsidRPr="00FC65F6" w:rsidRDefault="00E72124" w:rsidP="00DE78D3">
      <w:pPr>
        <w:tabs>
          <w:tab w:val="left" w:pos="6724"/>
        </w:tabs>
        <w:textAlignment w:val="baseline"/>
      </w:pPr>
      <w:r w:rsidRPr="54453E58">
        <w:rPr>
          <w:rStyle w:val="Overskrift1Tegn"/>
          <w:rFonts w:ascii="Calibri Light" w:hAnsi="Calibri Light" w:cs="Calibri Light"/>
          <w:color w:val="006C73"/>
          <w:sz w:val="32"/>
        </w:rPr>
        <w:t>Lærerutdanning i praktiske og estetiske</w:t>
      </w:r>
      <w:r w:rsidR="0054581E" w:rsidRPr="54453E58">
        <w:rPr>
          <w:rStyle w:val="Overskrift1Tegn"/>
          <w:rFonts w:ascii="Calibri Light" w:hAnsi="Calibri Light" w:cs="Calibri Light"/>
          <w:color w:val="006C73"/>
          <w:sz w:val="32"/>
        </w:rPr>
        <w:t xml:space="preserve"> fag</w:t>
      </w:r>
      <w:r w:rsidRPr="54453E58">
        <w:rPr>
          <w:rStyle w:val="Overskrift1Tegn"/>
          <w:rFonts w:ascii="Calibri Light" w:hAnsi="Calibri Light" w:cs="Calibri Light"/>
          <w:color w:val="006C73"/>
          <w:sz w:val="32"/>
        </w:rPr>
        <w:t xml:space="preserve"> for</w:t>
      </w:r>
      <w:r w:rsidR="005F6A91" w:rsidRPr="54453E58">
        <w:rPr>
          <w:rStyle w:val="Overskrift1Tegn"/>
          <w:rFonts w:ascii="Calibri Light" w:hAnsi="Calibri Light" w:cs="Calibri Light"/>
          <w:color w:val="006C73"/>
          <w:sz w:val="32"/>
        </w:rPr>
        <w:t xml:space="preserve"> trinn 1-13</w:t>
      </w:r>
      <w:r w:rsidR="007B58D9" w:rsidRPr="54453E58">
        <w:rPr>
          <w:rStyle w:val="Overskrift1Tegn"/>
          <w:rFonts w:ascii="Calibri Light" w:hAnsi="Calibri Light" w:cs="Calibri Light"/>
          <w:color w:val="006C73"/>
          <w:sz w:val="32"/>
        </w:rPr>
        <w:t xml:space="preserve"> </w:t>
      </w:r>
      <w:r w:rsidR="007B58D9" w:rsidRPr="00667A65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(</w:t>
      </w:r>
      <w:hyperlink r:id="rId12" w:anchor="%C2%A73" w:history="1">
        <w:r w:rsidR="007B58D9" w:rsidRPr="54453E58">
          <w:rPr>
            <w:rStyle w:val="Hyperkobling"/>
            <w:rFonts w:ascii="Calibri Light" w:eastAsiaTheme="majorEastAsia" w:hAnsi="Calibri Light" w:cs="Calibri Light"/>
            <w:b w:val="0"/>
            <w:kern w:val="28"/>
            <w:sz w:val="24"/>
            <w:szCs w:val="24"/>
          </w:rPr>
          <w:t>rammeplan</w:t>
        </w:r>
      </w:hyperlink>
      <w:r w:rsidR="007B58D9" w:rsidRPr="54453E58">
        <w:rPr>
          <w:rStyle w:val="Overskrift1Tegn"/>
          <w:rFonts w:ascii="Calibri Light" w:hAnsi="Calibri Light" w:cs="Calibri Light"/>
          <w:color w:val="006C73"/>
          <w:sz w:val="32"/>
        </w:rPr>
        <w:t>)</w:t>
      </w:r>
      <w:r w:rsidR="007B58D9" w:rsidRPr="00FC65F6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</w:t>
      </w:r>
    </w:p>
    <w:p w14:paraId="759A7144" w14:textId="3B427C1C" w:rsidR="54453E58" w:rsidRDefault="54453E58" w:rsidP="54453E58">
      <w:pPr>
        <w:pStyle w:val="Bunntekst"/>
        <w:rPr>
          <w:rFonts w:ascii="Calibri Light" w:hAnsi="Calibri Light" w:cs="Calibri Light"/>
          <w:b w:val="0"/>
          <w:color w:val="auto"/>
          <w:sz w:val="20"/>
          <w:szCs w:val="20"/>
        </w:rPr>
      </w:pPr>
    </w:p>
    <w:p w14:paraId="3425D592" w14:textId="402ED222" w:rsidR="31F405E2" w:rsidRDefault="31F405E2" w:rsidP="54453E58">
      <w:pPr>
        <w:tabs>
          <w:tab w:val="left" w:pos="6724"/>
        </w:tabs>
      </w:pPr>
      <w:r w:rsidRPr="54453E58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HVL.</w:t>
      </w:r>
      <w:r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 </w:t>
      </w:r>
    </w:p>
    <w:p w14:paraId="1C4641A5" w14:textId="34C0A2C2" w:rsidR="1AC5453E" w:rsidRDefault="1AC5453E" w:rsidP="54453E58">
      <w:pPr>
        <w:pStyle w:val="Bunntekst"/>
      </w:pPr>
      <w:r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>Praksis</w:t>
      </w:r>
      <w:r w:rsidR="1E442C3A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>veileder</w:t>
      </w:r>
      <w:r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 og student går gjennom utfylt sluttvurdering i en samtale siste dag i praksis. Studenten laster opp </w:t>
      </w:r>
      <w:r w:rsidR="3D3731F0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alle sidene av </w:t>
      </w:r>
      <w:r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sluttvurderingen i Wiseflow snarest </w:t>
      </w:r>
      <w:r w:rsidR="4A2EECF2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>etter fullført praksis. Vurderingen skal være underskrevet både av praksis</w:t>
      </w:r>
      <w:r w:rsidR="6CDB8944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>veileder</w:t>
      </w:r>
      <w:r w:rsidR="4A2EECF2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 og student.</w:t>
      </w:r>
      <w:r w:rsidR="5321FF03" w:rsidRPr="54453E58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 </w:t>
      </w:r>
      <w:r w:rsidR="3141FDE5" w:rsidRPr="54453E58">
        <w:rPr>
          <w:rFonts w:ascii="Calibri Light" w:eastAsia="Calibri Light" w:hAnsi="Calibri Light" w:cs="Calibri Light"/>
          <w:b w:val="0"/>
          <w:color w:val="auto"/>
          <w:sz w:val="20"/>
          <w:szCs w:val="20"/>
        </w:rPr>
        <w:t>Se informasjon om rutiner for</w:t>
      </w:r>
      <w:r w:rsidR="3141FDE5" w:rsidRPr="54453E58">
        <w:rPr>
          <w:rFonts w:ascii="Calibri Light" w:eastAsia="Calibri Light" w:hAnsi="Calibri Light" w:cs="Calibri Light"/>
          <w:b w:val="0"/>
          <w:color w:val="FF0000"/>
          <w:sz w:val="20"/>
          <w:szCs w:val="20"/>
        </w:rPr>
        <w:t xml:space="preserve"> </w:t>
      </w:r>
      <w:hyperlink r:id="rId13">
        <w:r w:rsidR="3141FDE5" w:rsidRPr="54453E58">
          <w:rPr>
            <w:rStyle w:val="Hyperkobling"/>
            <w:b w:val="0"/>
            <w:color w:val="3592CF" w:themeColor="accent2"/>
            <w:sz w:val="20"/>
            <w:szCs w:val="20"/>
          </w:rPr>
          <w:t>vurdering av praksis - HVL</w:t>
        </w:r>
      </w:hyperlink>
    </w:p>
    <w:bookmarkEnd w:id="0"/>
    <w:p w14:paraId="43A9ED1F" w14:textId="77777777" w:rsidR="0013579C" w:rsidRDefault="0013579C" w:rsidP="00944A91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453"/>
      </w:tblGrid>
      <w:tr w:rsidR="00F842DA" w:rsidRPr="00B879C7" w14:paraId="4BD64A59" w14:textId="77777777" w:rsidTr="54453E58">
        <w:trPr>
          <w:trHeight w:val="794"/>
        </w:trPr>
        <w:tc>
          <w:tcPr>
            <w:tcW w:w="3544" w:type="dxa"/>
          </w:tcPr>
          <w:p w14:paraId="34DF9DF0" w14:textId="7E4BD4E8" w:rsidR="00F842DA" w:rsidRPr="00B879C7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453" w:type="dxa"/>
          </w:tcPr>
          <w:p w14:paraId="7551527C" w14:textId="6E9F8553" w:rsidR="00F842DA" w:rsidRPr="00B879C7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5E4A70" w:rsidRPr="00B879C7" w14:paraId="11365832" w14:textId="77777777" w:rsidTr="54453E58">
        <w:trPr>
          <w:trHeight w:val="794"/>
        </w:trPr>
        <w:tc>
          <w:tcPr>
            <w:tcW w:w="354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879C7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7279BCB7" w:rsidR="005E4A70" w:rsidRPr="00B879C7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0C0D8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Musikk</w:t>
            </w:r>
          </w:p>
        </w:tc>
        <w:tc>
          <w:tcPr>
            <w:tcW w:w="645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B879C7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B879C7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54CAC" w:rsidRPr="00B879C7" w14:paraId="0F56C65A" w14:textId="77777777" w:rsidTr="54453E58">
        <w:trPr>
          <w:trHeight w:val="794"/>
        </w:trPr>
        <w:tc>
          <w:tcPr>
            <w:tcW w:w="3544" w:type="dxa"/>
          </w:tcPr>
          <w:p w14:paraId="34A8AD81" w14:textId="7EEE1E9C" w:rsidR="00054CAC" w:rsidRPr="00B879C7" w:rsidRDefault="5E24B19D" w:rsidP="54453E58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  <w:r w:rsidRPr="54453E58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Praksis</w:t>
            </w:r>
            <w:r w:rsidR="2A017277" w:rsidRPr="54453E58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veileders</w:t>
            </w:r>
            <w:r w:rsidRPr="54453E58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 xml:space="preserve"> navn:</w:t>
            </w:r>
          </w:p>
        </w:tc>
        <w:tc>
          <w:tcPr>
            <w:tcW w:w="6453" w:type="dxa"/>
          </w:tcPr>
          <w:p w14:paraId="67E1FF58" w14:textId="77777777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ted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7A1EEC28" w14:textId="5B77E251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B879C7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5D8B7714" w14:textId="77777777" w:rsidR="00944A91" w:rsidRDefault="00944A91" w:rsidP="00944A91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</w:pPr>
      <w:r w:rsidRPr="007C4C87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Kryss av i de aktuelle boksene nedenfor:</w:t>
      </w:r>
    </w:p>
    <w:p w14:paraId="6F8D5BEB" w14:textId="77777777" w:rsidR="0013579C" w:rsidRPr="007C4C87" w:rsidRDefault="0013579C" w:rsidP="00944A91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944A91" w:rsidRPr="007C4C87" w14:paraId="34A5A279" w14:textId="77777777" w:rsidTr="00B96D5A">
        <w:trPr>
          <w:trHeight w:val="1073"/>
        </w:trPr>
        <w:tc>
          <w:tcPr>
            <w:tcW w:w="2231" w:type="dxa"/>
            <w:hideMark/>
          </w:tcPr>
          <w:p w14:paraId="4A641A06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7C4C87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7D473743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301FF270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54A47825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44A20BE4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mottatt varsel om fare for ikke bestått</w:t>
            </w:r>
          </w:p>
          <w:p w14:paraId="17AF0B9D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315D3B16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  <w:tc>
          <w:tcPr>
            <w:tcW w:w="2835" w:type="dxa"/>
            <w:hideMark/>
          </w:tcPr>
          <w:p w14:paraId="60B0858B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7C4C8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6F001B6E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7229476A" w14:textId="77777777" w:rsidR="00944A91" w:rsidRPr="007C4C87" w:rsidRDefault="00944A91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D5413E1" w14:textId="77777777" w:rsidR="00944A91" w:rsidRDefault="00944A91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09E2D36B" w14:textId="6D11CA43" w:rsidR="0013579C" w:rsidRDefault="0013579C" w:rsidP="0013579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54453E5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som hovedregel ha fått </w:t>
      </w:r>
      <w:hyperlink r:id="rId14">
        <w:r w:rsidRPr="54453E58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ikke bestått praksis».</w:t>
        </w:r>
      </w:hyperlink>
      <w:r w:rsidRPr="54453E5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Praksisveileder kontakter profesjonsveileder og praksiskoordinator</w:t>
      </w:r>
      <w:r w:rsidR="2D01D20C" w:rsidRPr="54453E5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ved HVL</w:t>
      </w:r>
      <w:r w:rsidRPr="54453E5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I tillegg til vurdering etter læringsutbytteformuleringene skal det også gjøres en </w:t>
      </w:r>
      <w:hyperlink r:id="rId15">
        <w:r w:rsidRPr="54453E58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54453E5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6449E053" w14:textId="77777777" w:rsidR="0013579C" w:rsidRPr="007C4C87" w:rsidRDefault="0013579C" w:rsidP="0013579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B879C7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B879C7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8D1802E" w14:textId="77777777" w:rsidR="0013579C" w:rsidRDefault="0013579C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3374EAF4" w14:textId="1D0C381D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sender </w:t>
      </w:r>
      <w:r w:rsidR="0032594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praksisveileder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side 1 </w:t>
      </w:r>
      <w:r w:rsidR="003B79EC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på e-post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eller 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per 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praksiskoo</w:t>
      </w:r>
      <w:r w:rsidR="004C604B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dinator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mulig.</w:t>
      </w:r>
    </w:p>
    <w:p w14:paraId="338C284A" w14:textId="7A4D6627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254D7F42" w14:textId="77777777" w:rsidR="00114FFD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17B0123C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</w:t>
      </w:r>
      <w:proofErr w:type="gramStart"/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</w:t>
      </w:r>
      <w:proofErr w:type="gramEnd"/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</w:t>
      </w:r>
    </w:p>
    <w:p w14:paraId="58B8434A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2FFA5044" w14:textId="77777777" w:rsidR="00944A91" w:rsidRPr="00B879C7" w:rsidRDefault="00944A91" w:rsidP="00944A9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30E60723" w14:textId="77777777" w:rsidR="00944A91" w:rsidRPr="00B879C7" w:rsidRDefault="00944A91" w:rsidP="00944A9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B879C7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03AC99AB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0F8FE155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 og går fra dags dato.</w:t>
      </w:r>
    </w:p>
    <w:p w14:paraId="1DC433CD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0B04029D" w14:textId="77777777" w:rsidR="00944A91" w:rsidRPr="00B879C7" w:rsidRDefault="00944A91" w:rsidP="00944A9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__________________________________________</w:t>
      </w:r>
    </w:p>
    <w:bookmarkEnd w:id="2"/>
    <w:p w14:paraId="05D42AB7" w14:textId="77777777" w:rsidR="0013579C" w:rsidRDefault="0013579C" w:rsidP="00530DBB">
      <w:pPr>
        <w:spacing w:line="240" w:lineRule="auto"/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13579C" w:rsidRPr="00B879C7" w14:paraId="21823528" w14:textId="77777777" w:rsidTr="00B96D5A">
        <w:tc>
          <w:tcPr>
            <w:tcW w:w="8774" w:type="dxa"/>
          </w:tcPr>
          <w:p w14:paraId="3A3FFF03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lastRenderedPageBreak/>
              <w:t>Studenten har arbeidet tilfredsstillende med følgende krav:</w:t>
            </w:r>
          </w:p>
        </w:tc>
        <w:tc>
          <w:tcPr>
            <w:tcW w:w="1276" w:type="dxa"/>
          </w:tcPr>
          <w:p w14:paraId="4426D9E6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13579C" w:rsidRPr="00B879C7" w14:paraId="16AF9B85" w14:textId="77777777" w:rsidTr="00B96D5A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B3E08E3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E7BFA3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562BB689" w14:textId="77777777" w:rsidTr="00B96D5A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9EE05D8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er vanlige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632913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353F396E" w14:textId="77777777" w:rsidTr="00B96D5A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60690B1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E9B7DC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6A323F18" w14:textId="77777777" w:rsidTr="00B96D5A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558B07E0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BA1130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07C54F71" w14:textId="77777777" w:rsidTr="00B96D5A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4AB61B3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utført sitt arbeid på en tilfredsstillende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CFCBAB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69B7853C" w14:textId="77777777" w:rsidTr="00B96D5A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3785603E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tilfredsstillende evner, interesse og vilje til samarbeid og kommunikasjon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C9FB39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13579C" w:rsidRPr="00B879C7" w14:paraId="087CA69C" w14:textId="77777777" w:rsidTr="00B96D5A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407F2C3C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Viser respekt for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medarbeidere og elever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på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praksis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plassen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D0C0AD" w14:textId="77777777" w:rsidR="0013579C" w:rsidRPr="00B879C7" w:rsidRDefault="0013579C" w:rsidP="00B96D5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0966726A" w14:textId="77777777" w:rsidR="0013579C" w:rsidRDefault="0013579C" w:rsidP="00530DBB">
      <w:pPr>
        <w:spacing w:line="240" w:lineRule="auto"/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</w:pPr>
    </w:p>
    <w:p w14:paraId="46B678B8" w14:textId="12816759" w:rsidR="00530DBB" w:rsidRPr="0013579C" w:rsidRDefault="00530DBB" w:rsidP="00530DBB">
      <w:pPr>
        <w:spacing w:line="240" w:lineRule="auto"/>
        <w:rPr>
          <w:rFonts w:ascii="Calibri Light" w:eastAsia="Times New Roman" w:hAnsi="Calibri Light" w:cs="Calibri Light"/>
          <w:bCs/>
          <w:color w:val="008A8F"/>
          <w:sz w:val="36"/>
          <w:szCs w:val="36"/>
          <w:lang w:eastAsia="nb-NO"/>
        </w:rPr>
      </w:pPr>
      <w:r w:rsidRPr="0013579C">
        <w:rPr>
          <w:rFonts w:ascii="Calibri Light" w:eastAsia="Times New Roman" w:hAnsi="Calibri Light" w:cs="Calibri Light"/>
          <w:bCs/>
          <w:color w:val="008A8F"/>
          <w:sz w:val="36"/>
          <w:szCs w:val="36"/>
        </w:rPr>
        <w:t>Oversikt over innhold i praksisperioden:</w:t>
      </w:r>
      <w:r w:rsidRPr="0013579C">
        <w:rPr>
          <w:bCs/>
        </w:rPr>
        <w:br/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0045"/>
      </w:tblGrid>
      <w:tr w:rsidR="001E171E" w:rsidRPr="00AC48EE" w14:paraId="37E5EAE9" w14:textId="77777777" w:rsidTr="001A1545">
        <w:trPr>
          <w:trHeight w:val="568"/>
        </w:trPr>
        <w:tc>
          <w:tcPr>
            <w:tcW w:w="10045" w:type="dxa"/>
            <w:hideMark/>
          </w:tcPr>
          <w:p w14:paraId="3E9D6985" w14:textId="3160D0B3" w:rsidR="001E171E" w:rsidRPr="00AC48EE" w:rsidRDefault="00920C74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Stikkordsmessig oversikt over aktiviteter og gjøremål i praksisperioden: </w:t>
            </w:r>
          </w:p>
        </w:tc>
      </w:tr>
      <w:tr w:rsidR="001E171E" w:rsidRPr="00AC48EE" w14:paraId="779CC748" w14:textId="77777777" w:rsidTr="00E265FD">
        <w:trPr>
          <w:trHeight w:val="3198"/>
        </w:trPr>
        <w:tc>
          <w:tcPr>
            <w:tcW w:w="10045" w:type="dxa"/>
          </w:tcPr>
          <w:p w14:paraId="6C82E1A4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F8B74D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02ECC67" w14:textId="77777777" w:rsidR="00022844" w:rsidRPr="00B879C7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B879C7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77777777" w:rsidR="006610B0" w:rsidRPr="00B879C7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B879C7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6610B0" w:rsidRPr="00B879C7" w14:paraId="1801DDDB" w14:textId="77777777" w:rsidTr="00AA68AD">
        <w:trPr>
          <w:trHeight w:val="1871"/>
        </w:trPr>
        <w:tc>
          <w:tcPr>
            <w:tcW w:w="10045" w:type="dxa"/>
          </w:tcPr>
          <w:p w14:paraId="39AD31B4" w14:textId="78E78D3F" w:rsidR="006610B0" w:rsidRPr="00B879C7" w:rsidRDefault="00277FE8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Her må det komme frem hvilke læringsutbytter i emneplan LUPE</w:t>
            </w:r>
            <w:r w:rsidR="0004242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MP500</w:t>
            </w:r>
            <w:r w:rsidR="002B001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, se</w:t>
            </w:r>
            <w:r w:rsidR="00ED3202">
              <w:t xml:space="preserve"> </w:t>
            </w:r>
            <w:hyperlink r:id="rId16" w:history="1">
              <w:r w:rsidR="00ED3202" w:rsidRPr="0039303B">
                <w:rPr>
                  <w:rStyle w:val="Hyperkobling"/>
                  <w:b w:val="0"/>
                  <w:bCs/>
                  <w:sz w:val="22"/>
                </w:rPr>
                <w:t>praksis i LUPE</w:t>
              </w:r>
            </w:hyperlink>
            <w:r w:rsidR="002B001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, studenten ikke har oppnådd.</w:t>
            </w:r>
          </w:p>
          <w:p w14:paraId="4458A6C0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B879C7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100091BC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 underskrift: __________________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</w:t>
      </w:r>
    </w:p>
    <w:p w14:paraId="02B00CF9" w14:textId="77777777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041C720F" w:rsidR="006610B0" w:rsidRPr="00B879C7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54453E5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Leders underskrift (ved ikke bestått)</w:t>
      </w:r>
      <w:r w:rsidR="5AECD9B5" w:rsidRPr="54453E5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: </w:t>
      </w:r>
      <w:r w:rsidRPr="54453E5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_______________________________</w:t>
      </w:r>
    </w:p>
    <w:sectPr w:rsidR="006610B0" w:rsidRPr="00B879C7" w:rsidSect="00AB02A7">
      <w:headerReference w:type="default" r:id="rId17"/>
      <w:footerReference w:type="default" r:id="rId18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2BFA" w14:textId="77777777" w:rsidR="00B464EA" w:rsidRDefault="00B464EA">
      <w:r>
        <w:separator/>
      </w:r>
    </w:p>
    <w:p w14:paraId="14D6EE17" w14:textId="77777777" w:rsidR="00B464EA" w:rsidRDefault="00B464EA"/>
  </w:endnote>
  <w:endnote w:type="continuationSeparator" w:id="0">
    <w:p w14:paraId="71D6CDDC" w14:textId="77777777" w:rsidR="00B464EA" w:rsidRDefault="00B464EA">
      <w:r>
        <w:continuationSeparator/>
      </w:r>
    </w:p>
    <w:p w14:paraId="58A45DA4" w14:textId="77777777" w:rsidR="00B464EA" w:rsidRDefault="00B464EA"/>
  </w:endnote>
  <w:endnote w:type="continuationNotice" w:id="1">
    <w:p w14:paraId="5DD5534C" w14:textId="77777777" w:rsidR="00B464EA" w:rsidRDefault="00B464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A760" w14:textId="77777777" w:rsidR="00B464EA" w:rsidRDefault="00B464EA">
      <w:r>
        <w:separator/>
      </w:r>
    </w:p>
    <w:p w14:paraId="712AD282" w14:textId="77777777" w:rsidR="00B464EA" w:rsidRDefault="00B464EA"/>
  </w:footnote>
  <w:footnote w:type="continuationSeparator" w:id="0">
    <w:p w14:paraId="6A488793" w14:textId="77777777" w:rsidR="00B464EA" w:rsidRDefault="00B464EA">
      <w:r>
        <w:continuationSeparator/>
      </w:r>
    </w:p>
    <w:p w14:paraId="7B85F0A9" w14:textId="77777777" w:rsidR="00B464EA" w:rsidRDefault="00B464EA"/>
  </w:footnote>
  <w:footnote w:type="continuationNotice" w:id="1">
    <w:p w14:paraId="13E1372E" w14:textId="77777777" w:rsidR="00B464EA" w:rsidRDefault="00B464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181B5FFE" w:rsidR="00395FB9" w:rsidRPr="00944A91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urdering av </w:t>
          </w:r>
          <w:r w:rsidR="00944A91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prosjektpraksis</w:t>
          </w:r>
          <w:r w:rsidR="007B7829" w:rsidRPr="00944A91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C11669" w:rsidRPr="00944A91">
            <w:rPr>
              <w:rFonts w:ascii="Calibri Light" w:hAnsi="Calibri Light"/>
              <w:b w:val="0"/>
              <w:bCs/>
              <w:color w:val="008A8F"/>
              <w:sz w:val="22"/>
            </w:rPr>
            <w:t xml:space="preserve">LUPE </w:t>
          </w:r>
          <w:r w:rsidR="00944A91">
            <w:rPr>
              <w:rFonts w:ascii="Calibri Light" w:hAnsi="Calibri Light"/>
              <w:b w:val="0"/>
              <w:bCs/>
              <w:color w:val="008A8F"/>
              <w:sz w:val="22"/>
            </w:rPr>
            <w:t>musikk</w:t>
          </w:r>
        </w:p>
        <w:p w14:paraId="25434A00" w14:textId="7AD3B746" w:rsidR="00340B27" w:rsidRPr="00944A91" w:rsidRDefault="00340B27" w:rsidP="007B7829">
          <w:pPr>
            <w:pStyle w:val="Topptekst"/>
            <w:jc w:val="right"/>
            <w:rPr>
              <w:b w:val="0"/>
              <w:noProof/>
              <w:color w:val="006C73"/>
            </w:rPr>
          </w:pPr>
        </w:p>
      </w:tc>
    </w:tr>
  </w:tbl>
  <w:p w14:paraId="5667B968" w14:textId="77777777" w:rsidR="00D35AC3" w:rsidRPr="00944A91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2844"/>
    <w:rsid w:val="0002482E"/>
    <w:rsid w:val="00040BE5"/>
    <w:rsid w:val="00042426"/>
    <w:rsid w:val="00047E51"/>
    <w:rsid w:val="00050324"/>
    <w:rsid w:val="00053F68"/>
    <w:rsid w:val="00054CAC"/>
    <w:rsid w:val="0005668A"/>
    <w:rsid w:val="00070DE6"/>
    <w:rsid w:val="00073AA1"/>
    <w:rsid w:val="00077E8D"/>
    <w:rsid w:val="00080414"/>
    <w:rsid w:val="000A0150"/>
    <w:rsid w:val="000A0D66"/>
    <w:rsid w:val="000B6504"/>
    <w:rsid w:val="000C0D8D"/>
    <w:rsid w:val="000D1030"/>
    <w:rsid w:val="000D3EAC"/>
    <w:rsid w:val="000E5ED3"/>
    <w:rsid w:val="000E63C9"/>
    <w:rsid w:val="000E7773"/>
    <w:rsid w:val="00114FFD"/>
    <w:rsid w:val="00127A78"/>
    <w:rsid w:val="00130E9D"/>
    <w:rsid w:val="001333F6"/>
    <w:rsid w:val="0013579C"/>
    <w:rsid w:val="00140747"/>
    <w:rsid w:val="00150A6D"/>
    <w:rsid w:val="001620EE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171E"/>
    <w:rsid w:val="001E297B"/>
    <w:rsid w:val="001E40F1"/>
    <w:rsid w:val="001F2BC8"/>
    <w:rsid w:val="001F2C78"/>
    <w:rsid w:val="001F5F6B"/>
    <w:rsid w:val="0020309F"/>
    <w:rsid w:val="002401C2"/>
    <w:rsid w:val="002439E8"/>
    <w:rsid w:val="00243EBC"/>
    <w:rsid w:val="00246A35"/>
    <w:rsid w:val="002642D1"/>
    <w:rsid w:val="0026540F"/>
    <w:rsid w:val="00277FE8"/>
    <w:rsid w:val="00284348"/>
    <w:rsid w:val="00290584"/>
    <w:rsid w:val="002A37F8"/>
    <w:rsid w:val="002A4303"/>
    <w:rsid w:val="002B0011"/>
    <w:rsid w:val="002B2EEC"/>
    <w:rsid w:val="002C590D"/>
    <w:rsid w:val="002C71AF"/>
    <w:rsid w:val="002D2943"/>
    <w:rsid w:val="002D4DD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5944"/>
    <w:rsid w:val="00326A37"/>
    <w:rsid w:val="00330215"/>
    <w:rsid w:val="00330359"/>
    <w:rsid w:val="0033762F"/>
    <w:rsid w:val="00340B27"/>
    <w:rsid w:val="00360494"/>
    <w:rsid w:val="0036319B"/>
    <w:rsid w:val="00366C7E"/>
    <w:rsid w:val="00384EA3"/>
    <w:rsid w:val="0039303B"/>
    <w:rsid w:val="00395FB9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0577"/>
    <w:rsid w:val="004333EA"/>
    <w:rsid w:val="0044085A"/>
    <w:rsid w:val="004448A0"/>
    <w:rsid w:val="00460322"/>
    <w:rsid w:val="004737E3"/>
    <w:rsid w:val="004763F6"/>
    <w:rsid w:val="00486DD1"/>
    <w:rsid w:val="004A0347"/>
    <w:rsid w:val="004B21A5"/>
    <w:rsid w:val="004B45E5"/>
    <w:rsid w:val="004B6D32"/>
    <w:rsid w:val="004C604B"/>
    <w:rsid w:val="004D3C61"/>
    <w:rsid w:val="004E31B7"/>
    <w:rsid w:val="004E4488"/>
    <w:rsid w:val="005037F0"/>
    <w:rsid w:val="00516A86"/>
    <w:rsid w:val="005275F6"/>
    <w:rsid w:val="00530DBB"/>
    <w:rsid w:val="00541425"/>
    <w:rsid w:val="0054581E"/>
    <w:rsid w:val="0055761C"/>
    <w:rsid w:val="00561C2D"/>
    <w:rsid w:val="005620FA"/>
    <w:rsid w:val="00572102"/>
    <w:rsid w:val="00572EA8"/>
    <w:rsid w:val="00573DD8"/>
    <w:rsid w:val="0058490E"/>
    <w:rsid w:val="00585F06"/>
    <w:rsid w:val="00587903"/>
    <w:rsid w:val="005A33F3"/>
    <w:rsid w:val="005A3C9F"/>
    <w:rsid w:val="005C47F4"/>
    <w:rsid w:val="005E4A70"/>
    <w:rsid w:val="005F0A03"/>
    <w:rsid w:val="005F1BB0"/>
    <w:rsid w:val="005F3D53"/>
    <w:rsid w:val="005F64A5"/>
    <w:rsid w:val="005F6A91"/>
    <w:rsid w:val="0061174A"/>
    <w:rsid w:val="00614F05"/>
    <w:rsid w:val="00644778"/>
    <w:rsid w:val="00654BAA"/>
    <w:rsid w:val="00656C4D"/>
    <w:rsid w:val="006610B0"/>
    <w:rsid w:val="00664D38"/>
    <w:rsid w:val="00667100"/>
    <w:rsid w:val="00667A65"/>
    <w:rsid w:val="006A0FE5"/>
    <w:rsid w:val="006C51A9"/>
    <w:rsid w:val="006D166A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61765"/>
    <w:rsid w:val="00765B2A"/>
    <w:rsid w:val="0077218F"/>
    <w:rsid w:val="007760A6"/>
    <w:rsid w:val="00777480"/>
    <w:rsid w:val="00780A10"/>
    <w:rsid w:val="00783A34"/>
    <w:rsid w:val="00785464"/>
    <w:rsid w:val="007B1958"/>
    <w:rsid w:val="007B3FD7"/>
    <w:rsid w:val="007B58D9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17BF1"/>
    <w:rsid w:val="00862FE4"/>
    <w:rsid w:val="0086389A"/>
    <w:rsid w:val="008661CA"/>
    <w:rsid w:val="008704EE"/>
    <w:rsid w:val="0087184F"/>
    <w:rsid w:val="0087605E"/>
    <w:rsid w:val="008915A3"/>
    <w:rsid w:val="0089277F"/>
    <w:rsid w:val="00895B09"/>
    <w:rsid w:val="00897ED6"/>
    <w:rsid w:val="008A2C1E"/>
    <w:rsid w:val="008B1FEE"/>
    <w:rsid w:val="008B6789"/>
    <w:rsid w:val="008C5353"/>
    <w:rsid w:val="008D092D"/>
    <w:rsid w:val="008D5DC8"/>
    <w:rsid w:val="008E1448"/>
    <w:rsid w:val="008E6086"/>
    <w:rsid w:val="008F0BCF"/>
    <w:rsid w:val="00903C32"/>
    <w:rsid w:val="009054A4"/>
    <w:rsid w:val="0090756F"/>
    <w:rsid w:val="00916B16"/>
    <w:rsid w:val="009173B9"/>
    <w:rsid w:val="00920C74"/>
    <w:rsid w:val="00923832"/>
    <w:rsid w:val="00926950"/>
    <w:rsid w:val="0093335D"/>
    <w:rsid w:val="0093489F"/>
    <w:rsid w:val="0093613E"/>
    <w:rsid w:val="00943026"/>
    <w:rsid w:val="00943D5F"/>
    <w:rsid w:val="00944A91"/>
    <w:rsid w:val="00947C76"/>
    <w:rsid w:val="00966B81"/>
    <w:rsid w:val="0097306E"/>
    <w:rsid w:val="0099459F"/>
    <w:rsid w:val="009A0884"/>
    <w:rsid w:val="009A3430"/>
    <w:rsid w:val="009A3A4E"/>
    <w:rsid w:val="009C0906"/>
    <w:rsid w:val="009C3B2F"/>
    <w:rsid w:val="009C7720"/>
    <w:rsid w:val="009D0F1B"/>
    <w:rsid w:val="009F61FD"/>
    <w:rsid w:val="00A131BF"/>
    <w:rsid w:val="00A216E1"/>
    <w:rsid w:val="00A22B93"/>
    <w:rsid w:val="00A234A1"/>
    <w:rsid w:val="00A23AFA"/>
    <w:rsid w:val="00A2437D"/>
    <w:rsid w:val="00A31B3E"/>
    <w:rsid w:val="00A36E8C"/>
    <w:rsid w:val="00A45CE3"/>
    <w:rsid w:val="00A507E0"/>
    <w:rsid w:val="00A515FA"/>
    <w:rsid w:val="00A532F3"/>
    <w:rsid w:val="00A53E68"/>
    <w:rsid w:val="00A57458"/>
    <w:rsid w:val="00A8489E"/>
    <w:rsid w:val="00AB02A7"/>
    <w:rsid w:val="00AB24B9"/>
    <w:rsid w:val="00AB6475"/>
    <w:rsid w:val="00AC29F3"/>
    <w:rsid w:val="00AE4ACB"/>
    <w:rsid w:val="00B005BE"/>
    <w:rsid w:val="00B231E5"/>
    <w:rsid w:val="00B23F8F"/>
    <w:rsid w:val="00B24654"/>
    <w:rsid w:val="00B24F66"/>
    <w:rsid w:val="00B27848"/>
    <w:rsid w:val="00B40F13"/>
    <w:rsid w:val="00B42A6B"/>
    <w:rsid w:val="00B4366E"/>
    <w:rsid w:val="00B464EA"/>
    <w:rsid w:val="00B46C41"/>
    <w:rsid w:val="00B47036"/>
    <w:rsid w:val="00B51BD6"/>
    <w:rsid w:val="00B5481B"/>
    <w:rsid w:val="00B61470"/>
    <w:rsid w:val="00B660C3"/>
    <w:rsid w:val="00B66133"/>
    <w:rsid w:val="00B70340"/>
    <w:rsid w:val="00B74E19"/>
    <w:rsid w:val="00B84E97"/>
    <w:rsid w:val="00B879C7"/>
    <w:rsid w:val="00BA34D8"/>
    <w:rsid w:val="00BB36EA"/>
    <w:rsid w:val="00BB66CA"/>
    <w:rsid w:val="00BD16EE"/>
    <w:rsid w:val="00BF00CD"/>
    <w:rsid w:val="00BF340D"/>
    <w:rsid w:val="00C02B87"/>
    <w:rsid w:val="00C10B4F"/>
    <w:rsid w:val="00C11669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A1896"/>
    <w:rsid w:val="00CB5B28"/>
    <w:rsid w:val="00CC7257"/>
    <w:rsid w:val="00CE648B"/>
    <w:rsid w:val="00CF5371"/>
    <w:rsid w:val="00D01C88"/>
    <w:rsid w:val="00D028C5"/>
    <w:rsid w:val="00D0323A"/>
    <w:rsid w:val="00D0559F"/>
    <w:rsid w:val="00D077E9"/>
    <w:rsid w:val="00D102E5"/>
    <w:rsid w:val="00D16B8D"/>
    <w:rsid w:val="00D222E0"/>
    <w:rsid w:val="00D355DD"/>
    <w:rsid w:val="00D35AC3"/>
    <w:rsid w:val="00D42CB7"/>
    <w:rsid w:val="00D46519"/>
    <w:rsid w:val="00D5413D"/>
    <w:rsid w:val="00D570A9"/>
    <w:rsid w:val="00D70D02"/>
    <w:rsid w:val="00D770C7"/>
    <w:rsid w:val="00D80AEF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0C43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4A74"/>
    <w:rsid w:val="00E768F5"/>
    <w:rsid w:val="00E81B40"/>
    <w:rsid w:val="00E949B6"/>
    <w:rsid w:val="00EB516D"/>
    <w:rsid w:val="00EC3839"/>
    <w:rsid w:val="00ED01CF"/>
    <w:rsid w:val="00ED3202"/>
    <w:rsid w:val="00ED5F6E"/>
    <w:rsid w:val="00ED6126"/>
    <w:rsid w:val="00EF31CC"/>
    <w:rsid w:val="00EF555B"/>
    <w:rsid w:val="00EF7CBF"/>
    <w:rsid w:val="00F027BB"/>
    <w:rsid w:val="00F11DCF"/>
    <w:rsid w:val="00F162EA"/>
    <w:rsid w:val="00F218F6"/>
    <w:rsid w:val="00F3038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673EA"/>
    <w:rsid w:val="00F83527"/>
    <w:rsid w:val="00F842DA"/>
    <w:rsid w:val="00F86E91"/>
    <w:rsid w:val="00F96850"/>
    <w:rsid w:val="00FA0867"/>
    <w:rsid w:val="00FA0992"/>
    <w:rsid w:val="00FA1CD9"/>
    <w:rsid w:val="00FA3E1A"/>
    <w:rsid w:val="00FC65F6"/>
    <w:rsid w:val="00FD583F"/>
    <w:rsid w:val="00FD7488"/>
    <w:rsid w:val="00FF16B4"/>
    <w:rsid w:val="05B49CB2"/>
    <w:rsid w:val="0D2290AF"/>
    <w:rsid w:val="11C615E8"/>
    <w:rsid w:val="1915877C"/>
    <w:rsid w:val="1AC5453E"/>
    <w:rsid w:val="1AC86EE6"/>
    <w:rsid w:val="1B531C62"/>
    <w:rsid w:val="1E442C3A"/>
    <w:rsid w:val="267CB434"/>
    <w:rsid w:val="2697EC1C"/>
    <w:rsid w:val="2A017277"/>
    <w:rsid w:val="2D01D20C"/>
    <w:rsid w:val="2F03051E"/>
    <w:rsid w:val="2F1E63F7"/>
    <w:rsid w:val="3141FDE5"/>
    <w:rsid w:val="31F405E2"/>
    <w:rsid w:val="3D3731F0"/>
    <w:rsid w:val="3FF04867"/>
    <w:rsid w:val="4A2EECF2"/>
    <w:rsid w:val="5321FF03"/>
    <w:rsid w:val="54453E58"/>
    <w:rsid w:val="5566F405"/>
    <w:rsid w:val="5611BCB1"/>
    <w:rsid w:val="5AECD9B5"/>
    <w:rsid w:val="5D92A4EA"/>
    <w:rsid w:val="5E24B19D"/>
    <w:rsid w:val="5E69F2EE"/>
    <w:rsid w:val="5F0EEF8C"/>
    <w:rsid w:val="64761F79"/>
    <w:rsid w:val="66802B53"/>
    <w:rsid w:val="6AC2F09A"/>
    <w:rsid w:val="6CDB8944"/>
    <w:rsid w:val="7054FD2C"/>
    <w:rsid w:val="769F4A4B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vurdering-av-praksi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5-07-04-1451/%C2%A7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vl.no/student/praksis/praksis-for-flki/praksislupe-musik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musik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skikkavurdering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praksis/praksis-for-flki/vurdering-av-praks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989d566d-15c9-424e-9e9c-19a5046366f2"/>
    <ds:schemaRef ds:uri="af836e7a-5570-4ff3-8cbb-42f96bf1990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B7FBA0-841B-4B73-8128-D702342DD093}"/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584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3</cp:revision>
  <cp:lastPrinted>2020-06-17T11:37:00Z</cp:lastPrinted>
  <dcterms:created xsi:type="dcterms:W3CDTF">2026-08-19T10:35:00Z</dcterms:created>
  <dcterms:modified xsi:type="dcterms:W3CDTF">2026-08-19T10:37:00Z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  <property fmtid="{D5CDD505-2E9C-101B-9397-08002B2CF9AE}" pid="5" name="_MarkAsFinal">
    <vt:bool>true</vt:bool>
  </property>
</Properties>
</file>