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5590AC" w14:textId="4BAC3C2F" w:rsidR="009A3A4E" w:rsidRPr="00227276" w:rsidRDefault="009A3A4E" w:rsidP="009A3A4E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</w:pPr>
      <w:bookmarkStart w:id="0" w:name="_Toc30424669"/>
      <w:r w:rsidRPr="00227276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Vurdering av </w:t>
      </w:r>
      <w:r w:rsidR="00A3305B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praksis i vidaregåande sk</w:t>
      </w:r>
      <w:r w:rsidR="00D35A88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u</w:t>
      </w:r>
      <w:r w:rsidR="00A3305B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le </w:t>
      </w:r>
      <w:r w:rsidR="00CC0B84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haust/vår </w:t>
      </w:r>
      <w:r w:rsidR="008F218E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>2</w:t>
      </w:r>
      <w:r w:rsidRPr="00227276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t xml:space="preserve">.studieår </w:t>
      </w:r>
      <w:r w:rsidR="008C573D">
        <w:rPr>
          <w:rStyle w:val="Overskrift1Tegn"/>
          <w:rFonts w:ascii="Calibri Light" w:hAnsi="Calibri Light" w:cs="Calibri Light"/>
          <w:color w:val="006C73"/>
          <w:sz w:val="36"/>
          <w:szCs w:val="36"/>
          <w:lang w:val="nn-NO"/>
        </w:rPr>
        <w:br/>
      </w:r>
      <w:r w:rsidRPr="00227276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(Emnekode </w:t>
      </w:r>
      <w:hyperlink r:id="rId11" w:history="1">
        <w:r w:rsidR="000F5C1A" w:rsidRPr="003740E6">
          <w:rPr>
            <w:rStyle w:val="Hyperkobling"/>
            <w:rFonts w:ascii="Calibri Light" w:eastAsiaTheme="majorEastAsia" w:hAnsi="Calibri Light" w:cs="Calibri Light"/>
            <w:kern w:val="28"/>
            <w:sz w:val="20"/>
            <w:szCs w:val="20"/>
            <w:lang w:val="nn-NO"/>
          </w:rPr>
          <w:t xml:space="preserve">LUPEKP200 – praksis 1: </w:t>
        </w:r>
        <w:proofErr w:type="spellStart"/>
        <w:r w:rsidR="000F5C1A" w:rsidRPr="003740E6">
          <w:rPr>
            <w:rStyle w:val="Hyperkobling"/>
            <w:rFonts w:ascii="Calibri Light" w:eastAsiaTheme="majorEastAsia" w:hAnsi="Calibri Light" w:cs="Calibri Light"/>
            <w:kern w:val="28"/>
            <w:sz w:val="20"/>
            <w:szCs w:val="20"/>
            <w:lang w:val="nn-NO"/>
          </w:rPr>
          <w:t>vgs</w:t>
        </w:r>
        <w:proofErr w:type="spellEnd"/>
        <w:r w:rsidR="000F5C1A" w:rsidRPr="003740E6">
          <w:rPr>
            <w:rStyle w:val="Hyperkobling"/>
            <w:rFonts w:ascii="Calibri Light" w:eastAsiaTheme="majorEastAsia" w:hAnsi="Calibri Light" w:cs="Calibri Light"/>
            <w:kern w:val="28"/>
            <w:sz w:val="20"/>
            <w:szCs w:val="20"/>
            <w:lang w:val="nn-NO"/>
          </w:rPr>
          <w:t>,</w:t>
        </w:r>
        <w:r w:rsidRPr="003740E6">
          <w:rPr>
            <w:rStyle w:val="Hyperkobling"/>
            <w:rFonts w:ascii="Calibri Light" w:eastAsiaTheme="majorEastAsia" w:hAnsi="Calibri Light" w:cs="Calibri Light"/>
            <w:kern w:val="28"/>
            <w:sz w:val="20"/>
            <w:szCs w:val="20"/>
            <w:lang w:val="nn-NO"/>
          </w:rPr>
          <w:t>,</w:t>
        </w:r>
      </w:hyperlink>
      <w:r w:rsidRPr="00162E28">
        <w:rPr>
          <w:rStyle w:val="Overskrift1Tegn"/>
          <w:rFonts w:ascii="Calibri Light" w:hAnsi="Calibri Light" w:cs="Calibri Light"/>
          <w:color w:val="auto"/>
          <w:sz w:val="20"/>
          <w:szCs w:val="20"/>
          <w:lang w:val="nn-NO"/>
        </w:rPr>
        <w:t xml:space="preserve"> </w:t>
      </w:r>
      <w:hyperlink r:id="rId12" w:history="1">
        <w:r w:rsidRPr="00227276">
          <w:rPr>
            <w:rStyle w:val="Hyperkobling"/>
            <w:rFonts w:ascii="Calibri" w:hAnsi="Calibri"/>
            <w:b w:val="0"/>
            <w:iCs/>
            <w:sz w:val="20"/>
            <w:szCs w:val="20"/>
            <w:lang w:val="nn-NO"/>
          </w:rPr>
          <w:t>rammeplan 2022</w:t>
        </w:r>
      </w:hyperlink>
      <w:r w:rsidRPr="00227276">
        <w:rPr>
          <w:rFonts w:ascii="Calibri" w:hAnsi="Calibri"/>
          <w:b w:val="0"/>
          <w:iCs/>
          <w:color w:val="70AD47"/>
          <w:sz w:val="20"/>
          <w:szCs w:val="20"/>
          <w:lang w:val="nn-NO"/>
        </w:rPr>
        <w:t>)</w:t>
      </w:r>
    </w:p>
    <w:p w14:paraId="651A643F" w14:textId="564FD4D3" w:rsidR="00DE78D3" w:rsidRPr="00227276" w:rsidRDefault="00E72124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32"/>
          <w:lang w:val="nn-NO"/>
        </w:rPr>
      </w:pPr>
      <w:r w:rsidRPr="00227276">
        <w:rPr>
          <w:rStyle w:val="Overskrift1Tegn"/>
          <w:rFonts w:ascii="Calibri Light" w:hAnsi="Calibri Light" w:cs="Calibri Light"/>
          <w:color w:val="006C73"/>
          <w:sz w:val="32"/>
          <w:lang w:val="nn-NO"/>
        </w:rPr>
        <w:t>Lær</w:t>
      </w:r>
      <w:r w:rsidR="00935DF0" w:rsidRPr="00227276">
        <w:rPr>
          <w:rStyle w:val="Overskrift1Tegn"/>
          <w:rFonts w:ascii="Calibri Light" w:hAnsi="Calibri Light" w:cs="Calibri Light"/>
          <w:color w:val="006C73"/>
          <w:sz w:val="32"/>
          <w:lang w:val="nn-NO"/>
        </w:rPr>
        <w:t>a</w:t>
      </w:r>
      <w:r w:rsidRPr="00227276">
        <w:rPr>
          <w:rStyle w:val="Overskrift1Tegn"/>
          <w:rFonts w:ascii="Calibri Light" w:hAnsi="Calibri Light" w:cs="Calibri Light"/>
          <w:color w:val="006C73"/>
          <w:sz w:val="32"/>
          <w:lang w:val="nn-NO"/>
        </w:rPr>
        <w:t>rutdanning i praktiske og estetiske fag for</w:t>
      </w:r>
      <w:r w:rsidR="005F6A91" w:rsidRPr="00227276">
        <w:rPr>
          <w:rStyle w:val="Overskrift1Tegn"/>
          <w:rFonts w:ascii="Calibri Light" w:hAnsi="Calibri Light" w:cs="Calibri Light"/>
          <w:color w:val="006C73"/>
          <w:sz w:val="32"/>
          <w:lang w:val="nn-NO"/>
        </w:rPr>
        <w:t xml:space="preserve"> trinn 1-13</w:t>
      </w:r>
    </w:p>
    <w:p w14:paraId="6758B2C4" w14:textId="6348C2CD" w:rsidR="00E55786" w:rsidRPr="00227276" w:rsidRDefault="00DE78D3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</w:pPr>
      <w:r w:rsidRPr="00227276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Dette dokumentet er konfidensielt og er </w:t>
      </w:r>
      <w:r w:rsidR="00935DF0" w:rsidRPr="00227276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berre</w:t>
      </w:r>
      <w:r w:rsidRPr="00227276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 xml:space="preserve"> til intern bruk i studiet ved HVL</w:t>
      </w:r>
      <w:bookmarkEnd w:id="0"/>
      <w:r w:rsidR="009054A4" w:rsidRPr="00227276">
        <w:rPr>
          <w:rStyle w:val="Overskrift1Tegn"/>
          <w:rFonts w:ascii="Calibri Light" w:hAnsi="Calibri Light" w:cs="Calibri Light"/>
          <w:color w:val="006C73"/>
          <w:sz w:val="20"/>
          <w:szCs w:val="20"/>
          <w:lang w:val="nn-NO"/>
        </w:rPr>
        <w:t>.</w:t>
      </w:r>
    </w:p>
    <w:p w14:paraId="11B5F4C8" w14:textId="1B647AE5" w:rsidR="00801772" w:rsidRPr="003740E6" w:rsidRDefault="00801772" w:rsidP="001E40F1">
      <w:pPr>
        <w:spacing w:line="240" w:lineRule="auto"/>
        <w:rPr>
          <w:rFonts w:ascii="Calibri Light" w:eastAsia="Times New Roman" w:hAnsi="Calibri Light" w:cs="Calibri Light"/>
          <w:color w:val="auto"/>
          <w:sz w:val="16"/>
          <w:szCs w:val="16"/>
          <w:lang w:val="nn-NO" w:eastAsia="nb-NO"/>
        </w:rPr>
      </w:pPr>
    </w:p>
    <w:tbl>
      <w:tblPr>
        <w:tblW w:w="9997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19"/>
        <w:gridCol w:w="3118"/>
        <w:gridCol w:w="3760"/>
      </w:tblGrid>
      <w:tr w:rsidR="00F842DA" w:rsidRPr="00227276" w14:paraId="4BD64A59" w14:textId="77777777" w:rsidTr="003740E6">
        <w:trPr>
          <w:trHeight w:val="745"/>
        </w:trPr>
        <w:tc>
          <w:tcPr>
            <w:tcW w:w="3119" w:type="dxa"/>
          </w:tcPr>
          <w:p w14:paraId="34DF9DF0" w14:textId="7E4BD4E8" w:rsidR="00F842DA" w:rsidRPr="00227276" w:rsidRDefault="001E40F1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bookmarkStart w:id="1" w:name="_Hlk43389511"/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Studentnummer:</w:t>
            </w:r>
          </w:p>
        </w:tc>
        <w:tc>
          <w:tcPr>
            <w:tcW w:w="6878" w:type="dxa"/>
            <w:gridSpan w:val="2"/>
          </w:tcPr>
          <w:p w14:paraId="7551527C" w14:textId="103245CB" w:rsidR="00F842DA" w:rsidRPr="00227276" w:rsidRDefault="001E40F1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Studenten</w:t>
            </w:r>
            <w:r w:rsidR="00935DF0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sitt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na</w:t>
            </w:r>
            <w:r w:rsidR="00935DF0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m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n:</w:t>
            </w:r>
          </w:p>
        </w:tc>
      </w:tr>
      <w:tr w:rsidR="005E4A70" w:rsidRPr="00227276" w14:paraId="11365832" w14:textId="77777777" w:rsidTr="003740E6">
        <w:trPr>
          <w:trHeight w:val="699"/>
        </w:trPr>
        <w:tc>
          <w:tcPr>
            <w:tcW w:w="3119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6898CBBC" w14:textId="77777777" w:rsidR="005E4A70" w:rsidRPr="00227276" w:rsidRDefault="005E4A70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Studieprogram: </w:t>
            </w:r>
          </w:p>
          <w:p w14:paraId="76EF0714" w14:textId="6F31CA2D" w:rsidR="005E4A70" w:rsidRPr="00227276" w:rsidRDefault="005E4A70" w:rsidP="00C671F0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16"/>
                <w:lang w:val="nn-NO" w:eastAsia="nb-NO"/>
              </w:rPr>
              <w:t xml:space="preserve">LUPE </w:t>
            </w:r>
            <w:r w:rsidR="00E53889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16"/>
                <w:lang w:val="nn-NO" w:eastAsia="nb-NO"/>
              </w:rPr>
              <w:t>Kroppsøving og idrettsfag</w:t>
            </w:r>
          </w:p>
        </w:tc>
        <w:tc>
          <w:tcPr>
            <w:tcW w:w="6878" w:type="dxa"/>
            <w:gridSpan w:val="2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71CCC0F9" w14:textId="2AD23739" w:rsidR="005E4A70" w:rsidRPr="00227276" w:rsidRDefault="005E4A70" w:rsidP="005E4A70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Dato for pr</w:t>
            </w:r>
            <w:r w:rsidR="00785464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aksisperioden:</w:t>
            </w:r>
          </w:p>
          <w:p w14:paraId="621315C0" w14:textId="5304A332" w:rsidR="005E4A70" w:rsidRPr="00227276" w:rsidRDefault="005E4A70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  <w:tr w:rsidR="00F842DA" w:rsidRPr="00227276" w14:paraId="0F56C65A" w14:textId="77777777" w:rsidTr="003740E6">
        <w:trPr>
          <w:trHeight w:val="696"/>
        </w:trPr>
        <w:tc>
          <w:tcPr>
            <w:tcW w:w="3119" w:type="dxa"/>
          </w:tcPr>
          <w:p w14:paraId="34A8AD81" w14:textId="39E217F0" w:rsidR="00F842DA" w:rsidRPr="00227276" w:rsidRDefault="001E40F1" w:rsidP="001E40F1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Praksislær</w:t>
            </w:r>
            <w:r w:rsidR="00265C52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r</w:t>
            </w:r>
            <w:r w:rsidR="001B5F7B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s</w:t>
            </w:r>
            <w:r w:rsidR="001B5F7B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itt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 xml:space="preserve"> na</w:t>
            </w:r>
            <w:r w:rsidR="00265C52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m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n:</w:t>
            </w:r>
          </w:p>
        </w:tc>
        <w:tc>
          <w:tcPr>
            <w:tcW w:w="3118" w:type="dxa"/>
          </w:tcPr>
          <w:p w14:paraId="4614EDDA" w14:textId="3E329E0A" w:rsidR="00F842DA" w:rsidRPr="00227276" w:rsidRDefault="001E40F1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Praksissk</w:t>
            </w:r>
            <w:r w:rsidR="001B5F7B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u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  <w:t>le:</w:t>
            </w:r>
          </w:p>
          <w:p w14:paraId="2BF5A2AE" w14:textId="77777777" w:rsidR="00F842DA" w:rsidRPr="00227276" w:rsidRDefault="00F842DA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val="nn-NO" w:eastAsia="nb-NO"/>
              </w:rPr>
            </w:pPr>
          </w:p>
        </w:tc>
        <w:tc>
          <w:tcPr>
            <w:tcW w:w="3760" w:type="dxa"/>
          </w:tcPr>
          <w:p w14:paraId="7A1EEC28" w14:textId="08BEAD6C" w:rsidR="00F842DA" w:rsidRPr="00227276" w:rsidRDefault="00F842DA" w:rsidP="00F842DA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Årstrinn studenten har undervist på:</w:t>
            </w:r>
            <w:r w:rsidR="00A216E1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</w:t>
            </w:r>
          </w:p>
        </w:tc>
      </w:tr>
      <w:bookmarkEnd w:id="1"/>
    </w:tbl>
    <w:p w14:paraId="4B22B127" w14:textId="77777777" w:rsidR="00C671F0" w:rsidRDefault="00C671F0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</w:p>
    <w:p w14:paraId="1554F25E" w14:textId="77777777" w:rsidR="004A68BC" w:rsidRPr="00172167" w:rsidRDefault="004A68BC" w:rsidP="004A68BC">
      <w:pPr>
        <w:spacing w:line="240" w:lineRule="auto"/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</w:pPr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 xml:space="preserve">Kryss av i </w:t>
      </w:r>
      <w:proofErr w:type="spellStart"/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de</w:t>
      </w:r>
      <w:r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i</w:t>
      </w:r>
      <w:proofErr w:type="spellEnd"/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 xml:space="preserve"> aktuelle </w:t>
      </w:r>
      <w:proofErr w:type="spellStart"/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boks</w:t>
      </w:r>
      <w:r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a</w:t>
      </w:r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ne</w:t>
      </w:r>
      <w:proofErr w:type="spellEnd"/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 xml:space="preserve"> </w:t>
      </w:r>
      <w:proofErr w:type="spellStart"/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ned</w:t>
      </w:r>
      <w:r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a</w:t>
      </w:r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nfor</w:t>
      </w:r>
      <w:proofErr w:type="spellEnd"/>
      <w:r w:rsidRPr="00172167">
        <w:rPr>
          <w:rFonts w:ascii="Calibri Light" w:eastAsia="Times New Roman" w:hAnsi="Calibri Light" w:cs="Calibri Light"/>
          <w:bCs/>
          <w:color w:val="auto"/>
          <w:sz w:val="24"/>
          <w:szCs w:val="24"/>
          <w:lang w:eastAsia="nb-NO"/>
        </w:rPr>
        <w:t>:</w:t>
      </w:r>
    </w:p>
    <w:p w14:paraId="76E2CCF2" w14:textId="77777777" w:rsidR="004A68BC" w:rsidRPr="00835A34" w:rsidRDefault="004A68BC" w:rsidP="004A68BC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16"/>
          <w:szCs w:val="16"/>
          <w:lang w:eastAsia="nb-NO"/>
        </w:rPr>
      </w:pPr>
    </w:p>
    <w:tbl>
      <w:tblPr>
        <w:tblW w:w="10024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231"/>
        <w:gridCol w:w="741"/>
        <w:gridCol w:w="2552"/>
        <w:gridCol w:w="850"/>
        <w:gridCol w:w="2835"/>
        <w:gridCol w:w="815"/>
      </w:tblGrid>
      <w:tr w:rsidR="004A68BC" w:rsidRPr="00172167" w14:paraId="30806C83" w14:textId="77777777" w:rsidTr="00285E6F">
        <w:trPr>
          <w:trHeight w:val="1073"/>
        </w:trPr>
        <w:tc>
          <w:tcPr>
            <w:tcW w:w="2231" w:type="dxa"/>
            <w:hideMark/>
          </w:tcPr>
          <w:p w14:paraId="75DD6715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eastAsia="nb-NO"/>
              </w:rPr>
            </w:pPr>
            <w:r w:rsidRPr="00172167">
              <w:rPr>
                <w:rFonts w:ascii="Calibri Light" w:hAnsi="Calibri Light"/>
                <w:color w:val="008A8F"/>
                <w:lang w:eastAsia="nb-NO"/>
              </w:rPr>
              <w:t>Praksis bestått</w:t>
            </w:r>
          </w:p>
          <w:p w14:paraId="49C8848B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Studenten har oppfylt alle vurderingskriteri</w:t>
            </w:r>
            <w: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a</w:t>
            </w:r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 for emnet</w:t>
            </w:r>
          </w:p>
        </w:tc>
        <w:tc>
          <w:tcPr>
            <w:tcW w:w="741" w:type="dxa"/>
          </w:tcPr>
          <w:p w14:paraId="2C91A256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eastAsia="nb-NO"/>
              </w:rPr>
            </w:pPr>
          </w:p>
        </w:tc>
        <w:tc>
          <w:tcPr>
            <w:tcW w:w="2552" w:type="dxa"/>
          </w:tcPr>
          <w:p w14:paraId="6A0D8EE9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172167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>Varsel</w:t>
            </w:r>
          </w:p>
          <w:p w14:paraId="25308066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mottatt varsel om fare for </w:t>
            </w:r>
            <w:proofErr w:type="spellStart"/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ikk</w:t>
            </w:r>
            <w: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j</w:t>
            </w:r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e</w:t>
            </w:r>
            <w:proofErr w:type="spellEnd"/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 bestått</w:t>
            </w:r>
          </w:p>
          <w:p w14:paraId="50BA9747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</w:pPr>
            <w:r w:rsidRPr="00172167">
              <w:rPr>
                <w:rFonts w:ascii="Calibri Light" w:eastAsia="Times New Roman" w:hAnsi="Calibri Light" w:cs="Calibri Light"/>
                <w:color w:val="008A8F"/>
                <w:sz w:val="20"/>
                <w:szCs w:val="20"/>
                <w:lang w:eastAsia="nb-NO"/>
              </w:rPr>
              <w:t>Sett kryss og dato for varsel</w:t>
            </w:r>
          </w:p>
        </w:tc>
        <w:tc>
          <w:tcPr>
            <w:tcW w:w="850" w:type="dxa"/>
          </w:tcPr>
          <w:p w14:paraId="214A70E9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</w:pPr>
          </w:p>
        </w:tc>
        <w:tc>
          <w:tcPr>
            <w:tcW w:w="2835" w:type="dxa"/>
            <w:hideMark/>
          </w:tcPr>
          <w:p w14:paraId="3FDA669F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</w:pPr>
            <w:r w:rsidRPr="00172167"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 xml:space="preserve">Praksis </w:t>
            </w:r>
            <w:proofErr w:type="spellStart"/>
            <w:r w:rsidRPr="00172167"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>ikk</w:t>
            </w:r>
            <w:r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>j</w:t>
            </w:r>
            <w:r w:rsidRPr="00172167"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>e</w:t>
            </w:r>
            <w:proofErr w:type="spellEnd"/>
            <w:r w:rsidRPr="00172167">
              <w:rPr>
                <w:rFonts w:ascii="Calibri Light" w:eastAsia="Times New Roman" w:hAnsi="Calibri Light" w:cs="Calibri Light"/>
                <w:color w:val="008A8F"/>
                <w:szCs w:val="28"/>
                <w:lang w:eastAsia="nb-NO"/>
              </w:rPr>
              <w:t xml:space="preserve"> bestått</w:t>
            </w:r>
            <w:r w:rsidRPr="00172167">
              <w:rPr>
                <w:rFonts w:ascii="Calibri Light" w:eastAsia="Times New Roman" w:hAnsi="Calibri Light" w:cs="Calibri Light"/>
                <w:color w:val="008A8F"/>
                <w:sz w:val="24"/>
                <w:szCs w:val="24"/>
                <w:lang w:eastAsia="nb-NO"/>
              </w:rPr>
              <w:t xml:space="preserve">   </w:t>
            </w:r>
          </w:p>
          <w:p w14:paraId="389FC2A5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Studenten har </w:t>
            </w:r>
            <w:proofErr w:type="spellStart"/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ikk</w:t>
            </w:r>
            <w: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j</w:t>
            </w:r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e</w:t>
            </w:r>
            <w:proofErr w:type="spellEnd"/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 oppfylt deler av eller alle vurderingskriteri</w:t>
            </w:r>
            <w:r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>a</w:t>
            </w:r>
            <w:r w:rsidRPr="00172167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  <w:t xml:space="preserve"> for emnet        </w:t>
            </w:r>
          </w:p>
        </w:tc>
        <w:tc>
          <w:tcPr>
            <w:tcW w:w="815" w:type="dxa"/>
          </w:tcPr>
          <w:p w14:paraId="63FB0875" w14:textId="77777777" w:rsidR="004A68BC" w:rsidRPr="00172167" w:rsidRDefault="004A68BC" w:rsidP="00285E6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49CFA8AB" w14:textId="77777777" w:rsidR="004A68BC" w:rsidRPr="00835A34" w:rsidRDefault="004A68BC" w:rsidP="004A68BC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6"/>
          <w:szCs w:val="16"/>
          <w:lang w:eastAsia="nb-NO"/>
        </w:rPr>
      </w:pPr>
    </w:p>
    <w:p w14:paraId="3E86821C" w14:textId="77777777" w:rsidR="004A68BC" w:rsidRPr="00172167" w:rsidRDefault="004A68BC" w:rsidP="004A68BC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Dersom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e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i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n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student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vurder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ast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til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ikk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j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e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bestått skal studenten som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hov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u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dregel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ha fått </w:t>
      </w:r>
      <w:hyperlink r:id="rId13" w:history="1"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 xml:space="preserve">«varsel om fare for </w:t>
        </w:r>
        <w:proofErr w:type="spellStart"/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ikk</w:t>
        </w:r>
        <w:r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j</w:t>
        </w:r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e</w:t>
        </w:r>
        <w:proofErr w:type="spellEnd"/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 xml:space="preserve"> bestått praksis».</w:t>
        </w:r>
      </w:hyperlink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Praksislær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r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kontakt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r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profesjons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rettleiar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og praksiskoordinator. </w:t>
      </w:r>
    </w:p>
    <w:p w14:paraId="493A4BC8" w14:textId="77777777" w:rsidR="004A68BC" w:rsidRPr="00172167" w:rsidRDefault="004A68BC" w:rsidP="004A68BC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I tillegg til vurdering etter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læringsutbytteformulering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ne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skal det også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gj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erast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e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i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hyperlink r:id="rId14">
        <w:proofErr w:type="spellStart"/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løp</w:t>
        </w:r>
        <w:r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a</w:t>
        </w:r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nde</w:t>
        </w:r>
        <w:proofErr w:type="spellEnd"/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 xml:space="preserve"> skikk</w:t>
        </w:r>
        <w:r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a</w:t>
        </w:r>
        <w:r w:rsidRPr="00172167">
          <w:rPr>
            <w:rStyle w:val="Hyperkobling"/>
            <w:rFonts w:ascii="Calibri Light" w:eastAsia="Times New Roman" w:hAnsi="Calibri Light" w:cs="Calibri Light"/>
            <w:b w:val="0"/>
            <w:sz w:val="20"/>
            <w:szCs w:val="20"/>
            <w:lang w:eastAsia="nb-NO"/>
          </w:rPr>
          <w:t>vurdering</w:t>
        </w:r>
      </w:hyperlink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av alle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student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r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i løpet av utdanning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. Dersom studenten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ikk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j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e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består praksis skal HVL og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praksisst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d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sam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n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vurdere om det er grunnlag for å sende tvil om skikk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he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i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t til </w:t>
      </w:r>
      <w:proofErr w:type="spellStart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skikk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ansvarl</w:t>
      </w:r>
      <w:r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e</w:t>
      </w:r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>g</w:t>
      </w:r>
      <w:proofErr w:type="spellEnd"/>
      <w:r w:rsidRPr="00172167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  <w:t xml:space="preserve"> ved HVL.</w:t>
      </w:r>
    </w:p>
    <w:p w14:paraId="586F00F9" w14:textId="77777777" w:rsidR="004A68BC" w:rsidRPr="00227276" w:rsidRDefault="004A68BC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</w:p>
    <w:tbl>
      <w:tblPr>
        <w:tblW w:w="99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004"/>
        <w:gridCol w:w="1094"/>
        <w:gridCol w:w="3720"/>
        <w:gridCol w:w="1169"/>
      </w:tblGrid>
      <w:tr w:rsidR="00E55786" w:rsidRPr="00162E28" w14:paraId="5ECB2C72" w14:textId="77777777" w:rsidTr="004A68BC">
        <w:trPr>
          <w:trHeight w:val="883"/>
        </w:trPr>
        <w:tc>
          <w:tcPr>
            <w:tcW w:w="400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6D5CF4FB" w14:textId="5A68531A" w:rsidR="00E55786" w:rsidRPr="0022727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008A8F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Praksis avb</w:t>
            </w:r>
            <w:r w:rsidR="00E84459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roten</w:t>
            </w:r>
          </w:p>
          <w:p w14:paraId="222F3207" w14:textId="6CB8C206" w:rsidR="00E55786" w:rsidRPr="0022727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har avbr</w:t>
            </w:r>
            <w:r w:rsidR="00E84459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ote</w:t>
            </w: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 praksis og har ikk</w:t>
            </w:r>
            <w:r w:rsidR="00327155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 gyldig fr</w:t>
            </w:r>
            <w:r w:rsidR="00327155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å</w:t>
            </w: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værsgrunn</w:t>
            </w:r>
          </w:p>
        </w:tc>
        <w:tc>
          <w:tcPr>
            <w:tcW w:w="1094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079EFF4D" w14:textId="77777777" w:rsidR="00E55786" w:rsidRPr="0022727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4"/>
                <w:szCs w:val="24"/>
                <w:lang w:val="nn-NO" w:eastAsia="nb-NO"/>
              </w:rPr>
            </w:pPr>
          </w:p>
        </w:tc>
        <w:tc>
          <w:tcPr>
            <w:tcW w:w="3720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  <w:hideMark/>
          </w:tcPr>
          <w:p w14:paraId="79B4EEC2" w14:textId="72B73D99" w:rsidR="00E55786" w:rsidRPr="0022727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Student ikk</w:t>
            </w:r>
            <w:r w:rsidR="00327155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j</w:t>
            </w: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e møtt</w:t>
            </w:r>
          </w:p>
          <w:p w14:paraId="2D3874C0" w14:textId="7339DF1C" w:rsidR="00E55786" w:rsidRPr="0022727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Studenten har ikk</w:t>
            </w:r>
            <w:r w:rsidR="00327155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 møtt til praksisstart og har ikk</w:t>
            </w:r>
            <w:r w:rsidR="00327155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j</w:t>
            </w: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e gyldig fr</w:t>
            </w:r>
            <w:r w:rsidR="00327155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>å</w:t>
            </w:r>
            <w:r w:rsidRPr="00227276"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  <w:t xml:space="preserve">værsgrunn </w:t>
            </w:r>
          </w:p>
        </w:tc>
        <w:tc>
          <w:tcPr>
            <w:tcW w:w="1169" w:type="dxa"/>
            <w:tcBorders>
              <w:top w:val="dotted" w:sz="4" w:space="0" w:color="008A8F"/>
              <w:left w:val="dotted" w:sz="4" w:space="0" w:color="008A8F"/>
              <w:bottom w:val="dotted" w:sz="4" w:space="0" w:color="008A8F"/>
              <w:right w:val="dotted" w:sz="4" w:space="0" w:color="008A8F"/>
            </w:tcBorders>
          </w:tcPr>
          <w:p w14:paraId="69E3AF5B" w14:textId="77777777" w:rsidR="00E55786" w:rsidRPr="0022727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3374EAF4" w14:textId="329DB2DA" w:rsidR="00E55786" w:rsidRPr="00227276" w:rsidRDefault="00E55786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20"/>
          <w:szCs w:val="20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Dersom e</w:t>
      </w:r>
      <w:r w:rsidR="00E11312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i</w:t>
      </w:r>
      <w:r w:rsidRPr="00227276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n student ikk</w:t>
      </w:r>
      <w:r w:rsidR="001B258F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j</w:t>
      </w:r>
      <w:r w:rsidRPr="00227276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 xml:space="preserve">e møter i praksis eller avbryt praksisperioden, </w:t>
      </w:r>
      <w:r w:rsidR="007A2800"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  <w:t>skal side 1 sendast til HVL via Praksisportalen.</w:t>
      </w:r>
    </w:p>
    <w:p w14:paraId="338C284A" w14:textId="7A4D6627" w:rsidR="00E55786" w:rsidRPr="00227276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val="nn-NO" w:eastAsia="nb-NO"/>
        </w:rPr>
      </w:pPr>
    </w:p>
    <w:tbl>
      <w:tblPr>
        <w:tblW w:w="10050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74"/>
        <w:gridCol w:w="1276"/>
      </w:tblGrid>
      <w:tr w:rsidR="00761765" w:rsidRPr="00227276" w14:paraId="6A28579C" w14:textId="77777777" w:rsidTr="00761765">
        <w:tc>
          <w:tcPr>
            <w:tcW w:w="8774" w:type="dxa"/>
          </w:tcPr>
          <w:p w14:paraId="73EC61E6" w14:textId="1FE60D1A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Studenten har arbeid</w:t>
            </w:r>
            <w:r w:rsidR="00E11312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 xml:space="preserve">d </w:t>
            </w: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tilfredsstill</w:t>
            </w:r>
            <w:r w:rsidR="00433E85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nde med følg</w:t>
            </w:r>
            <w:r w:rsidR="00433E85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ja</w:t>
            </w: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nde krav:</w:t>
            </w:r>
          </w:p>
        </w:tc>
        <w:tc>
          <w:tcPr>
            <w:tcW w:w="1276" w:type="dxa"/>
          </w:tcPr>
          <w:p w14:paraId="4E749942" w14:textId="77777777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  <w:t>JA / NEI:</w:t>
            </w:r>
          </w:p>
        </w:tc>
      </w:tr>
      <w:tr w:rsidR="00761765" w:rsidRPr="00227276" w14:paraId="4B012EA9" w14:textId="77777777" w:rsidTr="00761765">
        <w:trPr>
          <w:trHeight w:val="276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8B5E553" w14:textId="58DC7AEC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Har oppfylt </w:t>
            </w:r>
            <w:r w:rsidR="001D6E28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plikt om å vere til stades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i praksis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52B58F9" w14:textId="77777777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</w:p>
        </w:tc>
      </w:tr>
      <w:tr w:rsidR="00761765" w:rsidRPr="00227276" w14:paraId="24D1F88B" w14:textId="77777777" w:rsidTr="00761765">
        <w:trPr>
          <w:trHeight w:val="287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767D9F2" w14:textId="6D9DD6B8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Rett</w:t>
            </w:r>
            <w:r w:rsidR="00E1131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r seg e</w:t>
            </w:r>
            <w:r w:rsidR="00E1131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tt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er vanl</w:t>
            </w:r>
            <w:r w:rsidR="00A6018C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eg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e normer, regl</w:t>
            </w:r>
            <w:r w:rsidR="00E1131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r og lover i arbeidslivet (personalreglement på sk</w:t>
            </w:r>
            <w:r w:rsidR="00A6018C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u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len)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3620D682" w14:textId="77777777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</w:p>
        </w:tc>
      </w:tr>
      <w:tr w:rsidR="00761765" w:rsidRPr="00227276" w14:paraId="20A8FB28" w14:textId="77777777" w:rsidTr="00761765">
        <w:trPr>
          <w:trHeight w:val="233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2638B2A2" w14:textId="2B6E9453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Overh</w:t>
            </w:r>
            <w:r w:rsidR="005F1DED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eld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yrkesetiske retningslinjer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829A4ED" w14:textId="77777777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</w:p>
        </w:tc>
      </w:tr>
      <w:tr w:rsidR="00761765" w:rsidRPr="00227276" w14:paraId="34F7FE3B" w14:textId="77777777" w:rsidTr="00761765">
        <w:trPr>
          <w:trHeight w:val="240"/>
        </w:trPr>
        <w:tc>
          <w:tcPr>
            <w:tcW w:w="8774" w:type="dxa"/>
            <w:tcBorders>
              <w:top w:val="single" w:sz="4" w:space="0" w:color="auto"/>
              <w:bottom w:val="single" w:sz="4" w:space="0" w:color="auto"/>
            </w:tcBorders>
          </w:tcPr>
          <w:p w14:paraId="0DB7E5F5" w14:textId="56449F3F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Overh</w:t>
            </w:r>
            <w:r w:rsidR="005F1DED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eld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obligatoriske forplikt</w:t>
            </w:r>
            <w:r w:rsidR="005F1DED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ingar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og avtal</w:t>
            </w:r>
            <w:r w:rsidR="00E1131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r, deriblant arbeidskrav og gitte tidsfrist</w:t>
            </w:r>
            <w:r w:rsidR="005F1DED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r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</w:tcPr>
          <w:p w14:paraId="62FD92DC" w14:textId="77777777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</w:p>
        </w:tc>
      </w:tr>
      <w:tr w:rsidR="00761765" w:rsidRPr="00227276" w14:paraId="358DFBAF" w14:textId="77777777" w:rsidTr="00761765">
        <w:trPr>
          <w:trHeight w:val="326"/>
        </w:trPr>
        <w:tc>
          <w:tcPr>
            <w:tcW w:w="8774" w:type="dxa"/>
            <w:tcBorders>
              <w:top w:val="single" w:sz="4" w:space="0" w:color="auto"/>
            </w:tcBorders>
          </w:tcPr>
          <w:p w14:paraId="28E0DE06" w14:textId="46D7D1DF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Viser respekt for elev</w:t>
            </w:r>
            <w:r w:rsidR="00E11312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r, foreldre/f</w:t>
            </w:r>
            <w:r w:rsidR="005F1DED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ø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res</w:t>
            </w:r>
            <w:r w:rsidR="005F1DED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e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tte, og medarbeid</w:t>
            </w:r>
            <w:r w:rsidR="005F1DED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arar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på arbeidsplassen</w:t>
            </w:r>
          </w:p>
        </w:tc>
        <w:tc>
          <w:tcPr>
            <w:tcW w:w="1276" w:type="dxa"/>
            <w:tcBorders>
              <w:top w:val="single" w:sz="4" w:space="0" w:color="auto"/>
            </w:tcBorders>
          </w:tcPr>
          <w:p w14:paraId="55B255AF" w14:textId="77777777" w:rsidR="00761765" w:rsidRPr="00227276" w:rsidRDefault="00761765" w:rsidP="00761765">
            <w:pPr>
              <w:spacing w:line="240" w:lineRule="auto"/>
              <w:rPr>
                <w:rFonts w:ascii="Calibri Light" w:eastAsia="Times New Roman" w:hAnsi="Calibri Light" w:cs="Calibri Light"/>
                <w:color w:val="008A8F"/>
                <w:szCs w:val="28"/>
                <w:lang w:val="nn-NO" w:eastAsia="nb-NO"/>
              </w:rPr>
            </w:pPr>
          </w:p>
        </w:tc>
      </w:tr>
    </w:tbl>
    <w:p w14:paraId="254D7F42" w14:textId="77777777" w:rsidR="00114FFD" w:rsidRPr="00227276" w:rsidRDefault="00114FFD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bookmarkStart w:id="2" w:name="_Hlk43390089"/>
    </w:p>
    <w:p w14:paraId="07BB9792" w14:textId="306B8DAA" w:rsidR="00E768F5" w:rsidRPr="00227276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St</w:t>
      </w:r>
      <w:r w:rsidR="007A2800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d: ____________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Dato: ____________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Praksislær</w:t>
      </w:r>
      <w:r w:rsidR="001B258F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r</w:t>
      </w:r>
      <w:r w:rsidR="001B258F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</w:t>
      </w:r>
      <w:r w:rsidR="001B258F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i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underskrift: ______________________________</w:t>
      </w:r>
    </w:p>
    <w:p w14:paraId="42B26E64" w14:textId="77777777" w:rsidR="00E768F5" w:rsidRPr="00227276" w:rsidRDefault="00E768F5" w:rsidP="00E768F5">
      <w:pPr>
        <w:spacing w:line="240" w:lineRule="auto"/>
        <w:rPr>
          <w:rFonts w:ascii="Calibri Light" w:eastAsia="Times New Roman" w:hAnsi="Calibri Light" w:cs="Calibri Light"/>
          <w:color w:val="008A8F"/>
          <w:sz w:val="18"/>
          <w:szCs w:val="18"/>
          <w:lang w:val="nn-NO" w:eastAsia="nb-NO"/>
        </w:rPr>
      </w:pPr>
    </w:p>
    <w:p w14:paraId="5241CE90" w14:textId="47C8E98B" w:rsidR="00E768F5" w:rsidRPr="00227276" w:rsidRDefault="00E768F5" w:rsidP="00E768F5">
      <w:pPr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</w:pPr>
      <w:r w:rsidRPr="00227276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>Erklæring fr</w:t>
      </w:r>
      <w:r w:rsidR="001B258F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>å</w:t>
      </w:r>
      <w:r w:rsidRPr="00227276">
        <w:rPr>
          <w:rFonts w:ascii="Calibri Light" w:hAnsi="Calibri Light" w:cs="Calibri Light"/>
          <w:color w:val="008A8F"/>
          <w:sz w:val="22"/>
          <w:szCs w:val="18"/>
          <w:lang w:val="nn-NO" w:eastAsia="nb-NO"/>
        </w:rPr>
        <w:t xml:space="preserve"> student:</w:t>
      </w:r>
    </w:p>
    <w:p w14:paraId="419E5B28" w14:textId="7F220E62" w:rsidR="00E768F5" w:rsidRPr="00227276" w:rsidRDefault="001B258F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Eg</w:t>
      </w:r>
      <w:r w:rsidR="00E768F5"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har lest sluttvurdering</w:t>
      </w:r>
      <w:r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="00E768F5"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og er kjent med innh</w:t>
      </w:r>
      <w:r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="00E768F5"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ldet. </w:t>
      </w:r>
      <w:r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Eg </w:t>
      </w:r>
      <w:r w:rsidR="00E768F5"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er og informert om at </w:t>
      </w:r>
    </w:p>
    <w:p w14:paraId="731BD622" w14:textId="26512D6F" w:rsidR="00E768F5" w:rsidRPr="00227276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klagefristen på formelle feil er på tre (3) </w:t>
      </w:r>
      <w:r w:rsidR="003B1AA5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ve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ker og går fr</w:t>
      </w:r>
      <w:r w:rsidR="003B1AA5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å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dag</w:t>
      </w:r>
      <w:r w:rsidR="00832D0B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 dato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.</w:t>
      </w:r>
    </w:p>
    <w:p w14:paraId="1337E9D3" w14:textId="77777777" w:rsidR="00E768F5" w:rsidRPr="00227276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6311ED63" w14:textId="47985DD0" w:rsidR="00E768F5" w:rsidRPr="00227276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Studenten</w:t>
      </w:r>
      <w:r w:rsidR="00832D0B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</w:t>
      </w:r>
      <w:r w:rsidR="00832D0B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i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underskrift: _______________________________________</w:t>
      </w:r>
      <w:r w:rsidR="002E1616"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___</w:t>
      </w:r>
    </w:p>
    <w:p w14:paraId="6B5FF9AB" w14:textId="5BFA00B7" w:rsidR="00E768F5" w:rsidRPr="00227276" w:rsidRDefault="00E768F5" w:rsidP="00E768F5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bookmarkEnd w:id="2"/>
    <w:p w14:paraId="31AEC47F" w14:textId="69AA6BC2" w:rsidR="00E55786" w:rsidRPr="00227276" w:rsidRDefault="00E55786" w:rsidP="005F64A5">
      <w:pPr>
        <w:spacing w:line="240" w:lineRule="auto"/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Oversikt over innh</w:t>
      </w:r>
      <w:r w:rsidR="003B1AA5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a</w:t>
      </w:r>
      <w:r w:rsidRPr="00227276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t>ld i praksisperioden:</w:t>
      </w:r>
      <w:r w:rsidR="005F64A5" w:rsidRPr="00227276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val="nn-NO" w:eastAsia="nb-NO"/>
        </w:rPr>
        <w:br/>
      </w:r>
    </w:p>
    <w:tbl>
      <w:tblPr>
        <w:tblW w:w="9982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26"/>
        <w:gridCol w:w="7656"/>
      </w:tblGrid>
      <w:tr w:rsidR="00DA3358" w:rsidRPr="00227276" w14:paraId="58B200CF" w14:textId="77777777" w:rsidTr="00DA3358">
        <w:trPr>
          <w:trHeight w:val="568"/>
        </w:trPr>
        <w:tc>
          <w:tcPr>
            <w:tcW w:w="2326" w:type="dxa"/>
            <w:hideMark/>
          </w:tcPr>
          <w:p w14:paraId="18B50259" w14:textId="4E88D33D" w:rsidR="00DA3358" w:rsidRPr="00227276" w:rsidRDefault="00DA3358" w:rsidP="00DA335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Type aktivitet:</w:t>
            </w:r>
          </w:p>
        </w:tc>
        <w:tc>
          <w:tcPr>
            <w:tcW w:w="7656" w:type="dxa"/>
            <w:hideMark/>
          </w:tcPr>
          <w:p w14:paraId="7327CB5F" w14:textId="52648EDA" w:rsidR="00DA3358" w:rsidRPr="00227276" w:rsidRDefault="00DA3358" w:rsidP="00DA335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Fag/tema/metod</w:t>
            </w:r>
            <w:r w:rsidR="003B1AA5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r:</w:t>
            </w:r>
          </w:p>
        </w:tc>
      </w:tr>
      <w:tr w:rsidR="00DA3358" w:rsidRPr="00227276" w14:paraId="664EF565" w14:textId="77777777" w:rsidTr="009C0906">
        <w:trPr>
          <w:trHeight w:val="3198"/>
        </w:trPr>
        <w:tc>
          <w:tcPr>
            <w:tcW w:w="2326" w:type="dxa"/>
          </w:tcPr>
          <w:p w14:paraId="3FD5E46F" w14:textId="5E1F902A" w:rsidR="00DA3358" w:rsidRPr="00227276" w:rsidRDefault="003B1AA5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Rettlei</w:t>
            </w:r>
            <w:r w:rsidR="00DA3358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ingssamtale</w:t>
            </w:r>
          </w:p>
          <w:p w14:paraId="414DDEE1" w14:textId="77777777" w:rsidR="00DA3358" w:rsidRPr="00227276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AFBAAA9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4102A3B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CAFFB9B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A6FD12B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1810C9F2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144D874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64FB0BFC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59CCFCAC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11CAC7B6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114F83E6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358A2DA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217EF11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BA94AFF" w14:textId="7A6C26C3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  <w:tc>
          <w:tcPr>
            <w:tcW w:w="7656" w:type="dxa"/>
          </w:tcPr>
          <w:p w14:paraId="78AED5DA" w14:textId="77777777" w:rsidR="00DA3358" w:rsidRPr="00227276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lang w:val="nn-NO" w:eastAsia="nb-NO"/>
              </w:rPr>
            </w:pPr>
          </w:p>
        </w:tc>
      </w:tr>
      <w:tr w:rsidR="00DA3358" w:rsidRPr="00227276" w14:paraId="22F5FB7F" w14:textId="77777777" w:rsidTr="009C0906">
        <w:trPr>
          <w:trHeight w:val="3117"/>
        </w:trPr>
        <w:tc>
          <w:tcPr>
            <w:tcW w:w="2326" w:type="dxa"/>
            <w:hideMark/>
          </w:tcPr>
          <w:p w14:paraId="72FA5B2B" w14:textId="0E110576" w:rsidR="00DA3358" w:rsidRPr="00227276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Undervisning og ann</w:t>
            </w:r>
            <w:r w:rsidR="00832D0B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 xml:space="preserve">a 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lær</w:t>
            </w:r>
            <w:r w:rsidR="00352E8B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rarbeid</w:t>
            </w:r>
          </w:p>
          <w:p w14:paraId="504DC3D1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7B9A0B00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586C1939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53E318E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19713690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693A41E7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883F45D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1E50249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506F17F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0095B76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12418911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7818B65E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2C2BF69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7E28FE6D" w14:textId="77340C24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  <w:tc>
          <w:tcPr>
            <w:tcW w:w="7656" w:type="dxa"/>
          </w:tcPr>
          <w:p w14:paraId="05B59A88" w14:textId="77777777" w:rsidR="00DA3358" w:rsidRPr="00227276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</w:p>
        </w:tc>
      </w:tr>
      <w:tr w:rsidR="00B24654" w:rsidRPr="00227276" w14:paraId="65595BBD" w14:textId="77777777" w:rsidTr="009C0906">
        <w:trPr>
          <w:trHeight w:val="3117"/>
        </w:trPr>
        <w:tc>
          <w:tcPr>
            <w:tcW w:w="2326" w:type="dxa"/>
          </w:tcPr>
          <w:p w14:paraId="7C3F0386" w14:textId="77777777" w:rsidR="00B24654" w:rsidRPr="00227276" w:rsidRDefault="00B24654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Foreldresamtale / utviklingssamtale med elever</w:t>
            </w:r>
          </w:p>
          <w:p w14:paraId="2FFDA1B6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7B2B4B7E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DDDF2C8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6270BE2D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64A9E0C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0C62610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D4AAF4A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2120C69C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3E95CA1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214954F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D0185B1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9E695E1" w14:textId="77777777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5A060F1F" w14:textId="67191FD1" w:rsidR="007E4CCC" w:rsidRPr="00227276" w:rsidRDefault="007E4CCC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  <w:tc>
          <w:tcPr>
            <w:tcW w:w="7656" w:type="dxa"/>
          </w:tcPr>
          <w:p w14:paraId="7778DE15" w14:textId="714DFADD" w:rsidR="00B24654" w:rsidRPr="00227276" w:rsidRDefault="00B24654" w:rsidP="00B24654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 xml:space="preserve">Ja eller nei? </w:t>
            </w:r>
            <w:r w:rsidR="00352E8B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Om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 xml:space="preserve"> ja, </w:t>
            </w:r>
            <w:r w:rsidR="00352E8B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  <w:t>beskriv kort:</w:t>
            </w:r>
          </w:p>
          <w:p w14:paraId="72ECCD54" w14:textId="77777777" w:rsidR="00B24654" w:rsidRPr="00227276" w:rsidRDefault="00B24654" w:rsidP="00B24654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18DF98B" w14:textId="77777777" w:rsidR="00B24654" w:rsidRPr="00227276" w:rsidRDefault="00B24654" w:rsidP="00B24654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EAAFDDF" w14:textId="77777777" w:rsidR="00B24654" w:rsidRPr="00227276" w:rsidRDefault="00B24654" w:rsidP="00B24654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57F07C2" w14:textId="77777777" w:rsidR="00B24654" w:rsidRPr="00227276" w:rsidRDefault="00B24654" w:rsidP="00B2465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6CFED5DE" w14:textId="77777777" w:rsidR="00A16E37" w:rsidRDefault="00A16E37" w:rsidP="00ED01CF">
      <w:pPr>
        <w:rPr>
          <w:rFonts w:ascii="Calibri Light" w:eastAsia="Times New Roman" w:hAnsi="Calibri Light" w:cs="Calibri Light"/>
          <w:color w:val="008A8F"/>
          <w:sz w:val="36"/>
          <w:szCs w:val="36"/>
          <w:lang w:val="nn-NO" w:eastAsia="nb-NO"/>
        </w:rPr>
      </w:pPr>
    </w:p>
    <w:p w14:paraId="482020F6" w14:textId="400077C0" w:rsidR="00DE78D3" w:rsidRPr="00227276" w:rsidRDefault="00E55786" w:rsidP="00ED01CF">
      <w:pPr>
        <w:rPr>
          <w:rFonts w:ascii="Calibri Light" w:eastAsia="Times New Roman" w:hAnsi="Calibri Light" w:cs="Calibri Light"/>
          <w:color w:val="008A8F"/>
          <w:sz w:val="36"/>
          <w:szCs w:val="36"/>
          <w:lang w:val="nn-NO" w:eastAsia="nb-NO"/>
        </w:rPr>
      </w:pPr>
      <w:r w:rsidRPr="00227276">
        <w:rPr>
          <w:rFonts w:ascii="Calibri Light" w:eastAsia="Times New Roman" w:hAnsi="Calibri Light" w:cs="Calibri Light"/>
          <w:color w:val="008A8F"/>
          <w:sz w:val="36"/>
          <w:szCs w:val="36"/>
          <w:lang w:val="nn-NO" w:eastAsia="nb-NO"/>
        </w:rPr>
        <w:lastRenderedPageBreak/>
        <w:t xml:space="preserve">Vurdering og </w:t>
      </w:r>
      <w:r w:rsidR="003E5FB4">
        <w:rPr>
          <w:rFonts w:ascii="Calibri Light" w:eastAsia="Times New Roman" w:hAnsi="Calibri Light" w:cs="Calibri Light"/>
          <w:color w:val="008A8F"/>
          <w:sz w:val="36"/>
          <w:szCs w:val="36"/>
          <w:lang w:val="nn-NO" w:eastAsia="nb-NO"/>
        </w:rPr>
        <w:t>grunngjeving</w:t>
      </w:r>
      <w:r w:rsidRPr="00227276">
        <w:rPr>
          <w:rFonts w:ascii="Calibri Light" w:eastAsia="Times New Roman" w:hAnsi="Calibri Light" w:cs="Calibri Light"/>
          <w:color w:val="008A8F"/>
          <w:sz w:val="36"/>
          <w:szCs w:val="36"/>
          <w:lang w:val="nn-NO" w:eastAsia="nb-NO"/>
        </w:rPr>
        <w:t>:</w:t>
      </w:r>
    </w:p>
    <w:p w14:paraId="1ED23F47" w14:textId="7CB22723" w:rsidR="003B26E4" w:rsidRPr="00227276" w:rsidRDefault="003B26E4" w:rsidP="00ED01CF">
      <w:pP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Studenten skal vurder</w:t>
      </w:r>
      <w:r w:rsidR="001D6E28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a</w:t>
      </w:r>
      <w:r w:rsidRPr="00227276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s</w:t>
      </w:r>
      <w:r w:rsidR="001D6E28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>t</w:t>
      </w:r>
      <w:r w:rsidRPr="00227276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  <w:t xml:space="preserve"> etter læringsutbytte i den aktuelle emneplanen. </w:t>
      </w:r>
    </w:p>
    <w:p w14:paraId="1889127D" w14:textId="77777777" w:rsidR="003B26E4" w:rsidRPr="00227276" w:rsidRDefault="003B26E4" w:rsidP="00ED01CF">
      <w:pPr>
        <w:rPr>
          <w:rFonts w:ascii="Calibri Light" w:eastAsia="Times New Roman" w:hAnsi="Calibri Light" w:cs="Calibri Light"/>
          <w:b w:val="0"/>
          <w:bCs/>
          <w:color w:val="auto"/>
          <w:sz w:val="16"/>
          <w:szCs w:val="16"/>
          <w:lang w:val="nn-NO"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DA3358" w:rsidRPr="003E1A59" w14:paraId="466194C2" w14:textId="77777777" w:rsidTr="00D441D8">
        <w:trPr>
          <w:trHeight w:val="476"/>
        </w:trPr>
        <w:tc>
          <w:tcPr>
            <w:tcW w:w="10045" w:type="dxa"/>
          </w:tcPr>
          <w:p w14:paraId="05DADB16" w14:textId="2C237FF7" w:rsidR="00DA3358" w:rsidRPr="00227276" w:rsidRDefault="00DA3358" w:rsidP="00DA3358">
            <w:pPr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Studentens kunnskap</w:t>
            </w:r>
            <w:r w:rsidR="001D6E28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r:</w:t>
            </w:r>
          </w:p>
          <w:p w14:paraId="5FD6BB73" w14:textId="77777777" w:rsidR="003E1A59" w:rsidRPr="003E1A59" w:rsidRDefault="003E1A59" w:rsidP="003E1A59">
            <w:pPr>
              <w:spacing w:after="360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</w:pPr>
            <w:r w:rsidRPr="003E1A59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Studenten</w:t>
            </w:r>
          </w:p>
          <w:p w14:paraId="4BE22702" w14:textId="77777777" w:rsidR="003E1A59" w:rsidRPr="003E1A59" w:rsidRDefault="003E1A59" w:rsidP="003E1A59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val="nn-NO" w:eastAsia="nb-NO"/>
              </w:rPr>
            </w:pPr>
            <w:r w:rsidRPr="003E1A59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val="nn-NO" w:eastAsia="nb-NO"/>
              </w:rPr>
              <w:t>har brei kunnskap om læraren si rolle, rettigheiter og plikter og om lærararbeidet på organisasjonsnivå, mellom anna kontaktlærar sitt arbeid og ansvar</w:t>
            </w:r>
          </w:p>
          <w:p w14:paraId="3DFF6619" w14:textId="77777777" w:rsidR="003E1A59" w:rsidRPr="003E1A59" w:rsidRDefault="003E1A59" w:rsidP="003E1A59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val="nn-NO" w:eastAsia="nb-NO"/>
              </w:rPr>
            </w:pPr>
            <w:r w:rsidRPr="003E1A59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val="nn-NO" w:eastAsia="nb-NO"/>
              </w:rPr>
              <w:t>har brei kunnskap om skulen som organisasjon og samfunnsinstitusjon og lokale og nasjonale kvalitetssystem</w:t>
            </w:r>
          </w:p>
          <w:p w14:paraId="5B9A37F5" w14:textId="666394F7" w:rsidR="007E4CCC" w:rsidRPr="003E1A59" w:rsidRDefault="003E1A59" w:rsidP="00A16E37">
            <w:pPr>
              <w:numPr>
                <w:ilvl w:val="0"/>
                <w:numId w:val="9"/>
              </w:numPr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3E1A59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val="nn-NO" w:eastAsia="nb-NO"/>
              </w:rPr>
              <w:t>har brei kunnskap om forskings- og utviklingsarbeid i skulen</w:t>
            </w:r>
          </w:p>
        </w:tc>
      </w:tr>
      <w:tr w:rsidR="00DA3358" w:rsidRPr="00162E28" w14:paraId="56D6FEF2" w14:textId="77777777" w:rsidTr="0001035D">
        <w:trPr>
          <w:trHeight w:val="1147"/>
        </w:trPr>
        <w:tc>
          <w:tcPr>
            <w:tcW w:w="10045" w:type="dxa"/>
          </w:tcPr>
          <w:p w14:paraId="5CB6FE55" w14:textId="5FF8E1A8" w:rsidR="00DA3358" w:rsidRPr="00227276" w:rsidRDefault="009B3C53" w:rsidP="0001035D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K</w:t>
            </w:r>
            <w:r w:rsidR="00C73ECA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or</w:t>
            </w:r>
            <w:r w:rsid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leis</w:t>
            </w:r>
            <w:r w:rsidR="00C73ECA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og i </w:t>
            </w: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kva </w:t>
            </w:r>
            <w:r w:rsidR="00C73ECA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grad er forvent</w:t>
            </w: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a</w:t>
            </w:r>
            <w:r w:rsidR="00C73ECA"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 xml:space="preserve"> læringsutbytte oppnådd</w:t>
            </w:r>
            <w:r w:rsidR="00683F2A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  <w:t>:</w:t>
            </w:r>
          </w:p>
          <w:p w14:paraId="26671677" w14:textId="77777777" w:rsidR="00A45CE3" w:rsidRPr="00227276" w:rsidRDefault="00A45CE3" w:rsidP="0001035D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2EF5E1DE" w14:textId="77777777" w:rsidR="00A45CE3" w:rsidRPr="00227276" w:rsidRDefault="00A45CE3" w:rsidP="0001035D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59322356" w14:textId="77777777" w:rsidR="007E4CCC" w:rsidRPr="00227276" w:rsidRDefault="007E4CCC" w:rsidP="0001035D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6D8D0A74" w14:textId="29E6D5F2" w:rsidR="00A45CE3" w:rsidRPr="00227276" w:rsidRDefault="00A45CE3" w:rsidP="0001035D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  <w:tr w:rsidR="00DA3358" w:rsidRPr="00162E28" w14:paraId="391CEC9C" w14:textId="77777777" w:rsidTr="0001035D">
        <w:trPr>
          <w:trHeight w:val="1263"/>
        </w:trPr>
        <w:tc>
          <w:tcPr>
            <w:tcW w:w="10045" w:type="dxa"/>
          </w:tcPr>
          <w:p w14:paraId="263AED9F" w14:textId="77777777" w:rsidR="003A3E04" w:rsidRDefault="003A3E04" w:rsidP="003A3E0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0819B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Studenten bør særleg arbeide vid</w:t>
            </w: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0819B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re med følgande:</w:t>
            </w:r>
          </w:p>
          <w:p w14:paraId="2FB15C65" w14:textId="77777777" w:rsidR="00A45CE3" w:rsidRPr="00227276" w:rsidRDefault="00A45CE3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4A8C2358" w14:textId="77777777" w:rsidR="00A45CE3" w:rsidRPr="00227276" w:rsidRDefault="00A45CE3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6E80FD3D" w14:textId="77777777" w:rsidR="00A45CE3" w:rsidRPr="00227276" w:rsidRDefault="00A45CE3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7A4314E9" w14:textId="77777777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4B905B6" w14:textId="657FFE13" w:rsidR="007E4CCC" w:rsidRPr="00227276" w:rsidRDefault="007E4CCC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25AE002E" w14:textId="77777777" w:rsidR="00DA3358" w:rsidRPr="00227276" w:rsidRDefault="00DA3358" w:rsidP="00DA3358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val="nn-NO" w:eastAsia="nb-NO"/>
        </w:rPr>
      </w:pPr>
    </w:p>
    <w:tbl>
      <w:tblPr>
        <w:tblW w:w="1007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73"/>
      </w:tblGrid>
      <w:tr w:rsidR="00DA3358" w:rsidRPr="00227276" w14:paraId="66A22C9F" w14:textId="77777777" w:rsidTr="00A16E37">
        <w:trPr>
          <w:trHeight w:val="2491"/>
        </w:trPr>
        <w:tc>
          <w:tcPr>
            <w:tcW w:w="10073" w:type="dxa"/>
          </w:tcPr>
          <w:p w14:paraId="2F5CD2D9" w14:textId="7C809AAA" w:rsidR="00DA3358" w:rsidRPr="00227276" w:rsidRDefault="00DA3358" w:rsidP="001B5929">
            <w:pPr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Studentens ferdighe</w:t>
            </w:r>
            <w:r w:rsidR="009B3C53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i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ter:</w:t>
            </w:r>
          </w:p>
          <w:p w14:paraId="42233449" w14:textId="77777777" w:rsidR="00641EE7" w:rsidRPr="00641EE7" w:rsidRDefault="00641EE7" w:rsidP="00641EE7">
            <w:pPr>
              <w:spacing w:after="360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</w:pPr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Studenten</w:t>
            </w:r>
          </w:p>
          <w:p w14:paraId="5B999FE5" w14:textId="77777777" w:rsidR="00641EE7" w:rsidRPr="00641EE7" w:rsidRDefault="00641EE7" w:rsidP="00641EE7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</w:pPr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kan bruke erfaringsbasert kunnskap </w:t>
            </w:r>
            <w:proofErr w:type="spellStart"/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saman</w:t>
            </w:r>
            <w:proofErr w:type="spellEnd"/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 med forskingsbasert kunnskap om </w:t>
            </w:r>
            <w:proofErr w:type="spellStart"/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elevane</w:t>
            </w:r>
            <w:proofErr w:type="spellEnd"/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 si utvikling og bakgrunn som utgangspunkt for læring og tilpassa opplæring</w:t>
            </w:r>
          </w:p>
          <w:p w14:paraId="2F980A0E" w14:textId="77777777" w:rsidR="00641EE7" w:rsidRPr="00641EE7" w:rsidRDefault="00641EE7" w:rsidP="00641EE7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val="nn-NO" w:eastAsia="nb-NO"/>
              </w:rPr>
            </w:pPr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val="nn-NO" w:eastAsia="nb-NO"/>
              </w:rPr>
              <w:t>kan bruke ulike vurderingsmåtar for å fremje læring, elevmedverknad og lærelyst</w:t>
            </w:r>
          </w:p>
          <w:p w14:paraId="1F49A095" w14:textId="61589B7D" w:rsidR="001B5929" w:rsidRPr="003E1A59" w:rsidRDefault="00641EE7" w:rsidP="00A16E37">
            <w:pPr>
              <w:numPr>
                <w:ilvl w:val="0"/>
                <w:numId w:val="10"/>
              </w:numPr>
              <w:spacing w:before="100" w:beforeAutospacing="1" w:after="100" w:afterAutospacing="1"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  <w:r w:rsidRPr="00641EE7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kan planlegge, gjennomføre og vurdere FoU-arbeid knytt til praksis</w:t>
            </w:r>
          </w:p>
        </w:tc>
      </w:tr>
      <w:tr w:rsidR="004B6D32" w:rsidRPr="00162E28" w14:paraId="11A41B87" w14:textId="77777777" w:rsidTr="00D441D8">
        <w:trPr>
          <w:trHeight w:val="494"/>
        </w:trPr>
        <w:tc>
          <w:tcPr>
            <w:tcW w:w="10073" w:type="dxa"/>
          </w:tcPr>
          <w:p w14:paraId="6488A0D8" w14:textId="717A0067" w:rsidR="00895B09" w:rsidRPr="00121BC6" w:rsidRDefault="009B3C53" w:rsidP="00895B09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Kor</w:t>
            </w:r>
            <w:r w:rsidR="00121BC6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leis</w:t>
            </w:r>
            <w:r w:rsidR="00895B09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og i </w:t>
            </w:r>
            <w:r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kva </w:t>
            </w:r>
            <w:r w:rsidR="00895B09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grad er forvent</w:t>
            </w:r>
            <w:r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="00895B09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læringsutbytte oppnådd?</w:t>
            </w:r>
          </w:p>
          <w:p w14:paraId="4A41180B" w14:textId="77777777" w:rsidR="00A45CE3" w:rsidRPr="00227276" w:rsidRDefault="00A45CE3" w:rsidP="00895B09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7A3815F6" w14:textId="77777777" w:rsidR="0001035D" w:rsidRPr="00227276" w:rsidRDefault="0001035D" w:rsidP="00895B09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093BA719" w14:textId="77777777" w:rsidR="004B6D32" w:rsidRPr="00227276" w:rsidRDefault="004B6D32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</w:pPr>
          </w:p>
          <w:p w14:paraId="698AEC9C" w14:textId="7A863211" w:rsidR="007E4CCC" w:rsidRPr="00227276" w:rsidRDefault="007E4CCC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</w:pPr>
          </w:p>
        </w:tc>
      </w:tr>
      <w:tr w:rsidR="004B6D32" w:rsidRPr="00162E28" w14:paraId="22EE309C" w14:textId="77777777" w:rsidTr="00D441D8">
        <w:trPr>
          <w:trHeight w:val="494"/>
        </w:trPr>
        <w:tc>
          <w:tcPr>
            <w:tcW w:w="10073" w:type="dxa"/>
          </w:tcPr>
          <w:p w14:paraId="67A23B63" w14:textId="706E5F0F" w:rsidR="003A3E04" w:rsidRDefault="003A3E04" w:rsidP="003A3E04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0819B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Studenten bør særleg arbeide vid</w:t>
            </w: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0819B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re med følg</w:t>
            </w:r>
            <w:r w:rsid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j</w:t>
            </w:r>
            <w:r w:rsidRPr="000819B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ande:</w:t>
            </w:r>
          </w:p>
          <w:p w14:paraId="09D6B5B0" w14:textId="77777777" w:rsidR="0001035D" w:rsidRPr="00227276" w:rsidRDefault="0001035D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0E136FA6" w14:textId="77777777" w:rsidR="0001035D" w:rsidRPr="00227276" w:rsidRDefault="0001035D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42A1DA36" w14:textId="77777777" w:rsidR="007E4CCC" w:rsidRPr="00227276" w:rsidRDefault="007E4CCC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0035EBD2" w14:textId="77777777" w:rsidR="007E4CCC" w:rsidRPr="00227276" w:rsidRDefault="007E4CCC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  <w:p w14:paraId="6371E1BE" w14:textId="0D04D95D" w:rsidR="0001035D" w:rsidRPr="00227276" w:rsidRDefault="0001035D" w:rsidP="00DA3358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</w:pPr>
          </w:p>
        </w:tc>
      </w:tr>
    </w:tbl>
    <w:p w14:paraId="151083F9" w14:textId="534F6470" w:rsidR="00DA3358" w:rsidRPr="00227276" w:rsidRDefault="00DA3358" w:rsidP="00DA3358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val="nn-NO" w:eastAsia="nb-NO"/>
        </w:rPr>
      </w:pPr>
    </w:p>
    <w:tbl>
      <w:tblPr>
        <w:tblW w:w="1003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9"/>
      </w:tblGrid>
      <w:tr w:rsidR="00DA3358" w:rsidRPr="00227276" w14:paraId="603F3736" w14:textId="77777777" w:rsidTr="00D441D8">
        <w:trPr>
          <w:trHeight w:val="558"/>
        </w:trPr>
        <w:tc>
          <w:tcPr>
            <w:tcW w:w="10039" w:type="dxa"/>
          </w:tcPr>
          <w:p w14:paraId="6B9DDAD2" w14:textId="77777777" w:rsidR="00DA3358" w:rsidRPr="00227276" w:rsidRDefault="00DA3358" w:rsidP="00DA3358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Studentens generelle kompetanse:</w:t>
            </w:r>
          </w:p>
          <w:p w14:paraId="5986DA83" w14:textId="77777777" w:rsidR="00F04913" w:rsidRPr="00F04913" w:rsidRDefault="00F04913" w:rsidP="00F04913">
            <w:pPr>
              <w:spacing w:after="360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</w:pPr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Studenten</w:t>
            </w:r>
          </w:p>
          <w:p w14:paraId="2579C841" w14:textId="77777777" w:rsidR="00F04913" w:rsidRPr="00F04913" w:rsidRDefault="00F04913" w:rsidP="00F04913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</w:pPr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kan drøfte undervisning, læring og fag i lys av aktuelle </w:t>
            </w:r>
            <w:proofErr w:type="spellStart"/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læreplanar</w:t>
            </w:r>
            <w:proofErr w:type="spellEnd"/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 og profesjonsetiske perspektiv</w:t>
            </w:r>
          </w:p>
          <w:p w14:paraId="4C043855" w14:textId="77777777" w:rsidR="00F04913" w:rsidRPr="00F04913" w:rsidRDefault="00F04913" w:rsidP="00F04913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</w:pPr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kan reflektere over eigen og andre sin praksis i lys av teori og forsking</w:t>
            </w:r>
          </w:p>
          <w:p w14:paraId="58F20319" w14:textId="77777777" w:rsidR="00F04913" w:rsidRPr="00F04913" w:rsidRDefault="00F04913" w:rsidP="00F04913">
            <w:pPr>
              <w:numPr>
                <w:ilvl w:val="0"/>
                <w:numId w:val="11"/>
              </w:numPr>
              <w:spacing w:before="100" w:beforeAutospacing="1" w:after="100" w:afterAutospacing="1" w:line="240" w:lineRule="auto"/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</w:pPr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kan planlegge og delta på møter med </w:t>
            </w:r>
            <w:proofErr w:type="spellStart"/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føresette</w:t>
            </w:r>
            <w:proofErr w:type="spellEnd"/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 og </w:t>
            </w:r>
            <w:proofErr w:type="spellStart"/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utviklingssamtalar</w:t>
            </w:r>
            <w:proofErr w:type="spellEnd"/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 xml:space="preserve"> med </w:t>
            </w:r>
            <w:proofErr w:type="spellStart"/>
            <w:r w:rsidRPr="00F04913">
              <w:rPr>
                <w:rFonts w:eastAsia="Times New Roman" w:cstheme="minorHAnsi"/>
                <w:b w:val="0"/>
                <w:color w:val="131114"/>
                <w:spacing w:val="6"/>
                <w:sz w:val="24"/>
                <w:szCs w:val="24"/>
                <w:lang w:eastAsia="nb-NO"/>
              </w:rPr>
              <w:t>elevar</w:t>
            </w:r>
            <w:proofErr w:type="spellEnd"/>
          </w:p>
          <w:p w14:paraId="35A3995C" w14:textId="4E246BD9" w:rsidR="00943D5F" w:rsidRPr="00F04913" w:rsidRDefault="00943D5F" w:rsidP="00EB6520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val="nn-NO" w:eastAsia="nb-NO"/>
              </w:rPr>
            </w:pPr>
          </w:p>
        </w:tc>
      </w:tr>
      <w:tr w:rsidR="00DA3358" w:rsidRPr="00162E28" w14:paraId="706A4A24" w14:textId="77777777" w:rsidTr="00B24F66">
        <w:trPr>
          <w:trHeight w:val="1871"/>
        </w:trPr>
        <w:tc>
          <w:tcPr>
            <w:tcW w:w="10039" w:type="dxa"/>
            <w:hideMark/>
          </w:tcPr>
          <w:p w14:paraId="67D9FFA5" w14:textId="339370F0" w:rsidR="00A57458" w:rsidRPr="00121BC6" w:rsidRDefault="00016990" w:rsidP="00A5745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Kor</w:t>
            </w:r>
            <w:r w:rsidR="00121BC6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leis</w:t>
            </w:r>
            <w:r w:rsidR="00A57458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og i </w:t>
            </w:r>
            <w:r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kva </w:t>
            </w:r>
            <w:r w:rsidR="00A57458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grad er forvent</w:t>
            </w:r>
            <w:r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="00A57458" w:rsidRPr="00121BC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læringsutbytte oppnådd?</w:t>
            </w:r>
          </w:p>
          <w:p w14:paraId="55246602" w14:textId="06F7B4A6" w:rsidR="00DA3358" w:rsidRPr="00227276" w:rsidRDefault="00DA3358" w:rsidP="00DA3358">
            <w:pPr>
              <w:tabs>
                <w:tab w:val="left" w:pos="153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  <w:tr w:rsidR="00DA3358" w:rsidRPr="00162E28" w14:paraId="56B48492" w14:textId="77777777" w:rsidTr="00B24F66">
        <w:trPr>
          <w:trHeight w:val="1871"/>
        </w:trPr>
        <w:tc>
          <w:tcPr>
            <w:tcW w:w="10039" w:type="dxa"/>
            <w:hideMark/>
          </w:tcPr>
          <w:p w14:paraId="09DBF0D7" w14:textId="77777777" w:rsidR="007A6E75" w:rsidRDefault="007A6E75" w:rsidP="007A6E75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0819B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Studenten bør særleg arbeide vid</w:t>
            </w:r>
            <w:r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0819B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re med følgande:</w:t>
            </w:r>
          </w:p>
          <w:p w14:paraId="1E6D0062" w14:textId="1DEF8C09" w:rsidR="00DA3358" w:rsidRPr="00227276" w:rsidRDefault="00DA3358" w:rsidP="00DA3358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06316A61" w14:textId="77777777" w:rsidR="00DE78D3" w:rsidRPr="00227276" w:rsidRDefault="00DE78D3" w:rsidP="00DE78D3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val="nn-NO" w:eastAsia="nb-NO"/>
        </w:rPr>
      </w:pPr>
    </w:p>
    <w:tbl>
      <w:tblPr>
        <w:tblW w:w="10045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45"/>
      </w:tblGrid>
      <w:tr w:rsidR="006610B0" w:rsidRPr="00227276" w14:paraId="43A7EECA" w14:textId="77777777" w:rsidTr="00AA68AD">
        <w:trPr>
          <w:trHeight w:val="476"/>
        </w:trPr>
        <w:tc>
          <w:tcPr>
            <w:tcW w:w="10045" w:type="dxa"/>
          </w:tcPr>
          <w:p w14:paraId="0BEAA426" w14:textId="73F08933" w:rsidR="006610B0" w:rsidRPr="00227276" w:rsidRDefault="006610B0" w:rsidP="00AA68AD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Dette skal fyll</w:t>
            </w:r>
            <w:r w:rsidR="00016990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s</w:t>
            </w:r>
            <w:r w:rsidR="00016990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>t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val="nn-NO" w:eastAsia="nb-NO"/>
              </w:rPr>
              <w:t xml:space="preserve"> ut dersom praksisperioden er vurdert til </w:t>
            </w:r>
            <w:r w:rsidRPr="00227276">
              <w:rPr>
                <w:rFonts w:ascii="Calibri Light" w:eastAsia="Times New Roman" w:hAnsi="Calibri Light" w:cs="Calibri Light"/>
                <w:i/>
                <w:iCs/>
                <w:color w:val="61B7BA"/>
                <w:szCs w:val="28"/>
                <w:lang w:val="nn-NO" w:eastAsia="nb-NO"/>
              </w:rPr>
              <w:t>ikk</w:t>
            </w:r>
            <w:r w:rsidR="00174620">
              <w:rPr>
                <w:rFonts w:ascii="Calibri Light" w:eastAsia="Times New Roman" w:hAnsi="Calibri Light" w:cs="Calibri Light"/>
                <w:i/>
                <w:iCs/>
                <w:color w:val="61B7BA"/>
                <w:szCs w:val="28"/>
                <w:lang w:val="nn-NO" w:eastAsia="nb-NO"/>
              </w:rPr>
              <w:t>j</w:t>
            </w:r>
            <w:r w:rsidRPr="00227276">
              <w:rPr>
                <w:rFonts w:ascii="Calibri Light" w:eastAsia="Times New Roman" w:hAnsi="Calibri Light" w:cs="Calibri Light"/>
                <w:i/>
                <w:iCs/>
                <w:color w:val="61B7BA"/>
                <w:szCs w:val="28"/>
                <w:lang w:val="nn-NO" w:eastAsia="nb-NO"/>
              </w:rPr>
              <w:t>e bestått:</w:t>
            </w:r>
          </w:p>
        </w:tc>
      </w:tr>
      <w:tr w:rsidR="006610B0" w:rsidRPr="00162E28" w14:paraId="1801DDDB" w14:textId="77777777" w:rsidTr="00AA68AD">
        <w:trPr>
          <w:trHeight w:val="1871"/>
        </w:trPr>
        <w:tc>
          <w:tcPr>
            <w:tcW w:w="10045" w:type="dxa"/>
          </w:tcPr>
          <w:p w14:paraId="1C80A2F0" w14:textId="654E8344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Dersom mangl</w:t>
            </w:r>
            <w:r w:rsidR="0017462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nde utvikling er grunnlag for vurdering</w:t>
            </w:r>
            <w:r w:rsidR="0017462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, må det komme fram her.</w:t>
            </w:r>
          </w:p>
          <w:p w14:paraId="0DF785B7" w14:textId="0F1D797E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Inn</w:t>
            </w:r>
            <w:r w:rsidR="0017462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nfor følg</w:t>
            </w:r>
            <w:r w:rsidR="0017462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ja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nde punkt/læringsutbytt</w:t>
            </w:r>
            <w:r w:rsidR="0019036B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e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har studenten </w:t>
            </w:r>
            <w:r w:rsidRPr="00227276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lang w:val="nn-NO" w:eastAsia="nb-NO"/>
              </w:rPr>
              <w:t>ikk</w:t>
            </w:r>
            <w:r w:rsidR="00174620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lang w:val="nn-NO" w:eastAsia="nb-NO"/>
              </w:rPr>
              <w:t>j</w:t>
            </w:r>
            <w:r w:rsidRPr="00227276">
              <w:rPr>
                <w:rFonts w:ascii="Calibri Light" w:eastAsia="Times New Roman" w:hAnsi="Calibri Light" w:cs="Calibri Light"/>
                <w:i/>
                <w:iCs/>
                <w:color w:val="auto"/>
                <w:sz w:val="22"/>
                <w:lang w:val="nn-NO" w:eastAsia="nb-NO"/>
              </w:rPr>
              <w:t>e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 xml:space="preserve"> oppnådd mål</w:t>
            </w:r>
            <w:r w:rsidR="00174620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a</w:t>
            </w:r>
            <w:r w:rsidRPr="0022727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val="nn-NO" w:eastAsia="nb-NO"/>
              </w:rPr>
              <w:t>:</w:t>
            </w:r>
          </w:p>
          <w:p w14:paraId="54D6AA86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A58B11E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78FAEF4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6E37A56C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67D217D1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1E8A93C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55B12362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07A7567A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39AD31B4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  <w:p w14:paraId="4458A6C0" w14:textId="77777777" w:rsidR="006610B0" w:rsidRPr="00227276" w:rsidRDefault="006610B0" w:rsidP="00AA68AD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val="nn-NO" w:eastAsia="nb-NO"/>
              </w:rPr>
            </w:pPr>
          </w:p>
        </w:tc>
      </w:tr>
    </w:tbl>
    <w:p w14:paraId="1AA8E6B0" w14:textId="77777777" w:rsidR="006610B0" w:rsidRPr="00227276" w:rsidRDefault="006610B0" w:rsidP="006610B0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  <w:lang w:val="nn-NO"/>
        </w:rPr>
      </w:pPr>
    </w:p>
    <w:p w14:paraId="5CA6B664" w14:textId="2217C8AB" w:rsidR="006610B0" w:rsidRPr="00227276" w:rsidRDefault="006610B0" w:rsidP="006610B0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St</w:t>
      </w:r>
      <w:r w:rsidR="00121BC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a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d: ____________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Dato: ____________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>Praksislær</w:t>
      </w:r>
      <w:r w:rsidR="00174620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ar 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</w:t>
      </w:r>
      <w:r w:rsidR="00174620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i 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underskrift: ______________________________</w:t>
      </w:r>
    </w:p>
    <w:p w14:paraId="02B00CF9" w14:textId="77777777" w:rsidR="006610B0" w:rsidRPr="00227276" w:rsidRDefault="006610B0" w:rsidP="006610B0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</w:pPr>
    </w:p>
    <w:p w14:paraId="36EE5C7D" w14:textId="05CFAB70" w:rsidR="006610B0" w:rsidRPr="00227276" w:rsidRDefault="006610B0" w:rsidP="006610B0">
      <w:pPr>
        <w:spacing w:line="240" w:lineRule="auto"/>
        <w:rPr>
          <w:rStyle w:val="Overskrift1Tegn"/>
          <w:rFonts w:ascii="Calibri Light" w:eastAsia="Times New Roman" w:hAnsi="Calibri Light" w:cs="Calibri Light"/>
          <w:color w:val="auto"/>
          <w:kern w:val="0"/>
          <w:sz w:val="22"/>
          <w:szCs w:val="22"/>
          <w:lang w:val="nn-NO" w:eastAsia="nb-NO"/>
        </w:rPr>
      </w:pP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ab/>
        <w:t xml:space="preserve">          Le</w:t>
      </w:r>
      <w:r w:rsidR="001E58F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ia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r</w:t>
      </w:r>
      <w:r w:rsidR="001E58F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s</w:t>
      </w:r>
      <w:r w:rsidR="001E58F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i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 xml:space="preserve"> underskrift (ved ikk</w:t>
      </w:r>
      <w:r w:rsidR="001E58F7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j</w:t>
      </w:r>
      <w:r w:rsidRPr="00227276">
        <w:rPr>
          <w:rFonts w:ascii="Calibri Light" w:eastAsia="Times New Roman" w:hAnsi="Calibri Light" w:cs="Calibri Light"/>
          <w:b w:val="0"/>
          <w:color w:val="auto"/>
          <w:sz w:val="22"/>
          <w:lang w:val="nn-NO" w:eastAsia="nb-NO"/>
        </w:rPr>
        <w:t>e bestått):______________________________</w:t>
      </w:r>
    </w:p>
    <w:sectPr w:rsidR="006610B0" w:rsidRPr="00227276" w:rsidSect="00AB02A7">
      <w:headerReference w:type="default" r:id="rId15"/>
      <w:footerReference w:type="default" r:id="rId16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D7C99B" w14:textId="77777777" w:rsidR="009A79D8" w:rsidRDefault="009A79D8">
      <w:r>
        <w:separator/>
      </w:r>
    </w:p>
    <w:p w14:paraId="655DF3C2" w14:textId="77777777" w:rsidR="009A79D8" w:rsidRDefault="009A79D8"/>
  </w:endnote>
  <w:endnote w:type="continuationSeparator" w:id="0">
    <w:p w14:paraId="7360F244" w14:textId="77777777" w:rsidR="009A79D8" w:rsidRDefault="009A79D8">
      <w:r>
        <w:continuationSeparator/>
      </w:r>
    </w:p>
    <w:p w14:paraId="693B1429" w14:textId="77777777" w:rsidR="009A79D8" w:rsidRDefault="009A79D8"/>
  </w:endnote>
  <w:endnote w:type="continuationNotice" w:id="1">
    <w:p w14:paraId="6E739ABD" w14:textId="77777777" w:rsidR="009A79D8" w:rsidRDefault="009A79D8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sdt>
    <w:sdtPr>
      <w:rPr>
        <w:rFonts w:ascii="Calibri Light" w:hAnsi="Calibri Light" w:cs="Calibri Light"/>
        <w:sz w:val="20"/>
        <w:szCs w:val="16"/>
        <w:lang w:val="nn-NO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b w:val="0"/>
        <w:bCs/>
        <w:color w:val="008A8F"/>
        <w:sz w:val="28"/>
        <w:szCs w:val="22"/>
      </w:rPr>
    </w:sdtEndPr>
    <w:sdtContent>
      <w:p w14:paraId="2967DE00" w14:textId="737DB08E" w:rsidR="00664D38" w:rsidRPr="00A16E37" w:rsidRDefault="00DB0E2F" w:rsidP="00DB0E2F">
        <w:pPr>
          <w:pStyle w:val="Bunntekst"/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</w:pPr>
        <w:r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Praksislær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a</w:t>
        </w:r>
        <w:r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r presenterer utfylt </w:t>
        </w:r>
        <w:r w:rsidR="001E297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sluttvurdering</w:t>
        </w:r>
        <w:r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 for studenten i e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i</w:t>
        </w:r>
        <w:r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n samtale siste dag i praksis. Studenten last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a</w:t>
        </w:r>
        <w:r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r opp </w:t>
        </w:r>
        <w:r w:rsidR="001E297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sluttvurdering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a</w:t>
        </w:r>
        <w:r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 i </w:t>
        </w:r>
        <w:proofErr w:type="spellStart"/>
        <w:r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Wiseflow</w:t>
        </w:r>
        <w:proofErr w:type="spellEnd"/>
        <w:r w:rsidR="00700BA9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 snar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a</w:t>
        </w:r>
        <w:r w:rsidR="00700BA9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st </w:t>
        </w:r>
        <w:r w:rsidR="00B5481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og se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ina</w:t>
        </w:r>
        <w:r w:rsidR="00B5481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st inn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a</w:t>
        </w:r>
        <w:r w:rsidR="00B5481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n e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i</w:t>
        </w:r>
        <w:r w:rsidR="00B5481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 </w:t>
        </w:r>
        <w:r w:rsidR="001E58F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ve</w:t>
        </w:r>
        <w:r w:rsidR="00B5481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ke</w:t>
        </w:r>
        <w:r w:rsidR="00FD56DA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 etter fullført praksis</w:t>
        </w:r>
        <w:r w:rsidR="00B5481B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.</w:t>
        </w:r>
        <w:r w:rsidR="00FD56DA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 Profesjonsrettleiar set endeleg </w:t>
        </w:r>
        <w:proofErr w:type="spellStart"/>
        <w:r w:rsidR="00FD56DA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karkater</w:t>
        </w:r>
        <w:proofErr w:type="spellEnd"/>
        <w:r w:rsidR="00FD56DA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 xml:space="preserve"> i </w:t>
        </w:r>
        <w:proofErr w:type="spellStart"/>
        <w:r w:rsidR="00FD56DA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Wiseflo</w:t>
        </w:r>
        <w:r w:rsidR="00A16E3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w</w:t>
        </w:r>
        <w:proofErr w:type="spellEnd"/>
        <w:r w:rsidR="00A16E37" w:rsidRPr="00A16E37">
          <w:rPr>
            <w:rFonts w:ascii="Calibri Light" w:hAnsi="Calibri Light" w:cs="Calibri Light"/>
            <w:b w:val="0"/>
            <w:bCs/>
            <w:color w:val="auto"/>
            <w:sz w:val="16"/>
            <w:szCs w:val="16"/>
            <w:lang w:val="nn-NO"/>
          </w:rPr>
          <w:t>.</w:t>
        </w:r>
      </w:p>
      <w:p w14:paraId="5F35EBDC" w14:textId="7BDA5FAB" w:rsidR="00DB0E2F" w:rsidRPr="001E58F7" w:rsidRDefault="00DB0E2F">
        <w:pPr>
          <w:pStyle w:val="Bunntekst"/>
          <w:jc w:val="center"/>
          <w:rPr>
            <w:rFonts w:cstheme="minorHAnsi"/>
            <w:b w:val="0"/>
            <w:bCs/>
            <w:color w:val="008A8F"/>
            <w:lang w:val="nn-NO"/>
          </w:rPr>
        </w:pPr>
        <w:r w:rsidRPr="001E58F7">
          <w:rPr>
            <w:rFonts w:cstheme="minorHAnsi"/>
            <w:b w:val="0"/>
            <w:bCs/>
            <w:color w:val="008A8F"/>
            <w:lang w:val="nn-NO"/>
          </w:rPr>
          <w:fldChar w:fldCharType="begin"/>
        </w:r>
        <w:r w:rsidRPr="001E58F7">
          <w:rPr>
            <w:rFonts w:cstheme="minorHAnsi"/>
            <w:b w:val="0"/>
            <w:bCs/>
            <w:color w:val="008A8F"/>
            <w:lang w:val="nn-NO"/>
          </w:rPr>
          <w:instrText>PAGE   \* MERGEFORMAT</w:instrText>
        </w:r>
        <w:r w:rsidRPr="001E58F7">
          <w:rPr>
            <w:rFonts w:cstheme="minorHAnsi"/>
            <w:b w:val="0"/>
            <w:bCs/>
            <w:color w:val="008A8F"/>
            <w:lang w:val="nn-NO"/>
          </w:rPr>
          <w:fldChar w:fldCharType="separate"/>
        </w:r>
        <w:r w:rsidRPr="001E58F7">
          <w:rPr>
            <w:rFonts w:cstheme="minorHAnsi"/>
            <w:b w:val="0"/>
            <w:bCs/>
            <w:color w:val="008A8F"/>
            <w:lang w:val="nn-NO"/>
          </w:rPr>
          <w:t>2</w:t>
        </w:r>
        <w:r w:rsidRPr="001E58F7">
          <w:rPr>
            <w:rFonts w:cstheme="minorHAnsi"/>
            <w:b w:val="0"/>
            <w:bCs/>
            <w:color w:val="008A8F"/>
            <w:lang w:val="nn-NO"/>
          </w:rPr>
          <w:fldChar w:fldCharType="end"/>
        </w:r>
      </w:p>
    </w:sdtContent>
  </w:sdt>
  <w:p w14:paraId="0BAE5C04" w14:textId="77777777" w:rsidR="00DB0E2F" w:rsidRPr="001E58F7" w:rsidRDefault="00DB0E2F">
    <w:pPr>
      <w:pStyle w:val="Bunntekst"/>
      <w:rPr>
        <w:lang w:val="nn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938C6E3" w14:textId="77777777" w:rsidR="009A79D8" w:rsidRDefault="009A79D8">
      <w:r>
        <w:separator/>
      </w:r>
    </w:p>
    <w:p w14:paraId="3232AAE3" w14:textId="77777777" w:rsidR="009A79D8" w:rsidRDefault="009A79D8"/>
  </w:footnote>
  <w:footnote w:type="continuationSeparator" w:id="0">
    <w:p w14:paraId="161210E2" w14:textId="77777777" w:rsidR="009A79D8" w:rsidRDefault="009A79D8">
      <w:r>
        <w:continuationSeparator/>
      </w:r>
    </w:p>
    <w:p w14:paraId="4E1E6EB0" w14:textId="77777777" w:rsidR="009A79D8" w:rsidRDefault="009A79D8"/>
  </w:footnote>
  <w:footnote w:type="continuationNotice" w:id="1">
    <w:p w14:paraId="2D47D0F2" w14:textId="77777777" w:rsidR="009A79D8" w:rsidRDefault="009A79D8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B59300E" w14:textId="77777777" w:rsidR="007B7829" w:rsidRDefault="007B7829">
    <w:pPr>
      <w:rPr>
        <w:rFonts w:ascii="Calibri Light" w:hAnsi="Calibri Light"/>
        <w:b w:val="0"/>
        <w:bCs/>
        <w:sz w:val="22"/>
        <w:szCs w:val="18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6F00B4" w14:paraId="217AAD9B" w14:textId="77777777" w:rsidTr="00360494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3"/>
            <w:right w:val="nil"/>
          </w:tcBorders>
        </w:tcPr>
        <w:p w14:paraId="7DCC5156" w14:textId="120DE2B8" w:rsidR="00395FB9" w:rsidRPr="00340B27" w:rsidRDefault="00BD16EE" w:rsidP="007B7829">
          <w:pPr>
            <w:pStyle w:val="Topptekst"/>
            <w:jc w:val="right"/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</w:pPr>
          <w:r w:rsidRPr="00340B27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0020309F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t>Sluttv</w:t>
          </w:r>
          <w:r w:rsidR="00E55786" w:rsidRPr="00340B27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t>urdering av praksis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2"/>
              <w:szCs w:val="18"/>
              <w:lang w:val="nn-NO"/>
            </w:rPr>
            <w:br/>
          </w:r>
          <w:r w:rsidR="002F3933" w:rsidRPr="00F41A4B">
            <w:rPr>
              <w:rFonts w:ascii="Calibri Light" w:hAnsi="Calibri Light"/>
              <w:b w:val="0"/>
              <w:bCs/>
              <w:color w:val="008A8F"/>
              <w:sz w:val="22"/>
              <w:lang w:val="nn-NO"/>
            </w:rPr>
            <w:t>Lær</w:t>
          </w:r>
          <w:r w:rsidR="00D35A88">
            <w:rPr>
              <w:rFonts w:ascii="Calibri Light" w:hAnsi="Calibri Light"/>
              <w:b w:val="0"/>
              <w:bCs/>
              <w:color w:val="008A8F"/>
              <w:sz w:val="22"/>
              <w:lang w:val="nn-NO"/>
            </w:rPr>
            <w:t>a</w:t>
          </w:r>
          <w:r w:rsidR="002F3933" w:rsidRPr="00F41A4B">
            <w:rPr>
              <w:rFonts w:ascii="Calibri Light" w:hAnsi="Calibri Light"/>
              <w:b w:val="0"/>
              <w:bCs/>
              <w:color w:val="008A8F"/>
              <w:sz w:val="22"/>
              <w:lang w:val="nn-NO"/>
            </w:rPr>
            <w:t>rutdanning i praktiske og estetiske fag for trinn 1-13</w:t>
          </w:r>
        </w:p>
        <w:p w14:paraId="25434A00" w14:textId="7AD3B746" w:rsidR="00340B27" w:rsidRPr="00340B27" w:rsidRDefault="00340B27" w:rsidP="007B7829">
          <w:pPr>
            <w:pStyle w:val="Topptekst"/>
            <w:jc w:val="right"/>
            <w:rPr>
              <w:b w:val="0"/>
              <w:noProof/>
              <w:color w:val="006C73"/>
              <w:lang w:val="nn-NO"/>
            </w:rPr>
          </w:pPr>
        </w:p>
      </w:tc>
    </w:tr>
  </w:tbl>
  <w:p w14:paraId="5667B968" w14:textId="77777777" w:rsidR="00D35AC3" w:rsidRDefault="00D35AC3" w:rsidP="00D35AC3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EAA3D14"/>
    <w:multiLevelType w:val="hybridMultilevel"/>
    <w:tmpl w:val="FC62CAD8"/>
    <w:lvl w:ilvl="0" w:tplc="0C346ED2">
      <w:start w:val="1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8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AF463C"/>
    <w:multiLevelType w:val="multilevel"/>
    <w:tmpl w:val="6D5035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E2353A"/>
    <w:multiLevelType w:val="multilevel"/>
    <w:tmpl w:val="4A0055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5" w15:restartNumberingAfterBreak="0">
    <w:nsid w:val="34573B2A"/>
    <w:multiLevelType w:val="multilevel"/>
    <w:tmpl w:val="000C07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B2672EF"/>
    <w:multiLevelType w:val="multilevel"/>
    <w:tmpl w:val="12209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52815822"/>
    <w:multiLevelType w:val="hybridMultilevel"/>
    <w:tmpl w:val="3A622B3A"/>
    <w:lvl w:ilvl="0" w:tplc="041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7AA59A7"/>
    <w:multiLevelType w:val="multilevel"/>
    <w:tmpl w:val="355C545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7F0C46B7"/>
    <w:multiLevelType w:val="hybridMultilevel"/>
    <w:tmpl w:val="42A2AE22"/>
    <w:lvl w:ilvl="0" w:tplc="0414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1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1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1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1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1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1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1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1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112029612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550267847">
    <w:abstractNumId w:val="3"/>
  </w:num>
  <w:num w:numId="3" w16cid:durableId="919215797">
    <w:abstractNumId w:val="4"/>
  </w:num>
  <w:num w:numId="4" w16cid:durableId="1526600926">
    <w:abstractNumId w:val="7"/>
  </w:num>
  <w:num w:numId="5" w16cid:durableId="1656568874">
    <w:abstractNumId w:val="5"/>
  </w:num>
  <w:num w:numId="6" w16cid:durableId="116922772">
    <w:abstractNumId w:val="0"/>
  </w:num>
  <w:num w:numId="7" w16cid:durableId="125051605">
    <w:abstractNumId w:val="9"/>
  </w:num>
  <w:num w:numId="8" w16cid:durableId="147943037">
    <w:abstractNumId w:val="8"/>
  </w:num>
  <w:num w:numId="9" w16cid:durableId="69624895">
    <w:abstractNumId w:val="1"/>
  </w:num>
  <w:num w:numId="10" w16cid:durableId="1886520848">
    <w:abstractNumId w:val="6"/>
  </w:num>
  <w:num w:numId="11" w16cid:durableId="53184555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06AE3"/>
    <w:rsid w:val="0001035D"/>
    <w:rsid w:val="00010500"/>
    <w:rsid w:val="00015AF1"/>
    <w:rsid w:val="00016990"/>
    <w:rsid w:val="0002482E"/>
    <w:rsid w:val="00050324"/>
    <w:rsid w:val="0005668A"/>
    <w:rsid w:val="00077E8D"/>
    <w:rsid w:val="000A0150"/>
    <w:rsid w:val="000B6504"/>
    <w:rsid w:val="000E5ED3"/>
    <w:rsid w:val="000E63C9"/>
    <w:rsid w:val="000E7773"/>
    <w:rsid w:val="000F5C1A"/>
    <w:rsid w:val="00114FFD"/>
    <w:rsid w:val="00121BC6"/>
    <w:rsid w:val="00127A78"/>
    <w:rsid w:val="00130E9D"/>
    <w:rsid w:val="00140747"/>
    <w:rsid w:val="00150A6D"/>
    <w:rsid w:val="001620EE"/>
    <w:rsid w:val="00162E28"/>
    <w:rsid w:val="00174620"/>
    <w:rsid w:val="00175CF1"/>
    <w:rsid w:val="0018543D"/>
    <w:rsid w:val="00185B35"/>
    <w:rsid w:val="0019036B"/>
    <w:rsid w:val="00192E4C"/>
    <w:rsid w:val="001A6907"/>
    <w:rsid w:val="001B258F"/>
    <w:rsid w:val="001B5929"/>
    <w:rsid w:val="001B5F7B"/>
    <w:rsid w:val="001D121F"/>
    <w:rsid w:val="001D6E28"/>
    <w:rsid w:val="001E297B"/>
    <w:rsid w:val="001E40F1"/>
    <w:rsid w:val="001E58F7"/>
    <w:rsid w:val="001F2BC8"/>
    <w:rsid w:val="001F2C78"/>
    <w:rsid w:val="001F5F6B"/>
    <w:rsid w:val="0020309F"/>
    <w:rsid w:val="00227276"/>
    <w:rsid w:val="002401C2"/>
    <w:rsid w:val="00243EBC"/>
    <w:rsid w:val="00246A35"/>
    <w:rsid w:val="0026540F"/>
    <w:rsid w:val="00265C52"/>
    <w:rsid w:val="00284348"/>
    <w:rsid w:val="002A37F8"/>
    <w:rsid w:val="002B2EEC"/>
    <w:rsid w:val="002D4DD8"/>
    <w:rsid w:val="002E1616"/>
    <w:rsid w:val="002F1437"/>
    <w:rsid w:val="002F3933"/>
    <w:rsid w:val="002F51F5"/>
    <w:rsid w:val="003072DC"/>
    <w:rsid w:val="00312137"/>
    <w:rsid w:val="00326A37"/>
    <w:rsid w:val="00327155"/>
    <w:rsid w:val="00330359"/>
    <w:rsid w:val="0033762F"/>
    <w:rsid w:val="00340B27"/>
    <w:rsid w:val="00352E8B"/>
    <w:rsid w:val="00360494"/>
    <w:rsid w:val="0036319B"/>
    <w:rsid w:val="00366C7E"/>
    <w:rsid w:val="003740E6"/>
    <w:rsid w:val="00384EA3"/>
    <w:rsid w:val="00393C78"/>
    <w:rsid w:val="00395FB9"/>
    <w:rsid w:val="003A39A1"/>
    <w:rsid w:val="003A3E04"/>
    <w:rsid w:val="003B17FE"/>
    <w:rsid w:val="003B1AA5"/>
    <w:rsid w:val="003B1F08"/>
    <w:rsid w:val="003B26E4"/>
    <w:rsid w:val="003B79EC"/>
    <w:rsid w:val="003C2191"/>
    <w:rsid w:val="003D3863"/>
    <w:rsid w:val="003E1A59"/>
    <w:rsid w:val="003E5F45"/>
    <w:rsid w:val="003E5FB4"/>
    <w:rsid w:val="004110DE"/>
    <w:rsid w:val="004333EA"/>
    <w:rsid w:val="00433E85"/>
    <w:rsid w:val="0044085A"/>
    <w:rsid w:val="0047199A"/>
    <w:rsid w:val="004737E3"/>
    <w:rsid w:val="004A68BC"/>
    <w:rsid w:val="004B21A5"/>
    <w:rsid w:val="004B45E5"/>
    <w:rsid w:val="004B6D32"/>
    <w:rsid w:val="004C0026"/>
    <w:rsid w:val="004C604B"/>
    <w:rsid w:val="004E4488"/>
    <w:rsid w:val="005037F0"/>
    <w:rsid w:val="00516A86"/>
    <w:rsid w:val="005275F6"/>
    <w:rsid w:val="0055761C"/>
    <w:rsid w:val="005620FA"/>
    <w:rsid w:val="00572102"/>
    <w:rsid w:val="00572EA8"/>
    <w:rsid w:val="00573DD8"/>
    <w:rsid w:val="005A3C9F"/>
    <w:rsid w:val="005C47F4"/>
    <w:rsid w:val="005E4A70"/>
    <w:rsid w:val="005F0A03"/>
    <w:rsid w:val="005F1BB0"/>
    <w:rsid w:val="005F1DED"/>
    <w:rsid w:val="005F3D53"/>
    <w:rsid w:val="005F64A5"/>
    <w:rsid w:val="005F6A91"/>
    <w:rsid w:val="00641EE7"/>
    <w:rsid w:val="00644778"/>
    <w:rsid w:val="00654BAA"/>
    <w:rsid w:val="00656C4D"/>
    <w:rsid w:val="006610B0"/>
    <w:rsid w:val="00664D38"/>
    <w:rsid w:val="00683F2A"/>
    <w:rsid w:val="006A0FE5"/>
    <w:rsid w:val="006C51A9"/>
    <w:rsid w:val="006D166A"/>
    <w:rsid w:val="006E30E8"/>
    <w:rsid w:val="006E5716"/>
    <w:rsid w:val="006F00B4"/>
    <w:rsid w:val="006F1D56"/>
    <w:rsid w:val="00700BA9"/>
    <w:rsid w:val="007030DB"/>
    <w:rsid w:val="0070500B"/>
    <w:rsid w:val="0070629E"/>
    <w:rsid w:val="00711FA7"/>
    <w:rsid w:val="00720BFF"/>
    <w:rsid w:val="007218DF"/>
    <w:rsid w:val="007302B3"/>
    <w:rsid w:val="00730733"/>
    <w:rsid w:val="00730E3A"/>
    <w:rsid w:val="00736AAF"/>
    <w:rsid w:val="00761765"/>
    <w:rsid w:val="00765B2A"/>
    <w:rsid w:val="007760A6"/>
    <w:rsid w:val="00777480"/>
    <w:rsid w:val="00780A10"/>
    <w:rsid w:val="00783A34"/>
    <w:rsid w:val="00785464"/>
    <w:rsid w:val="007A2800"/>
    <w:rsid w:val="007A6E75"/>
    <w:rsid w:val="007B1958"/>
    <w:rsid w:val="007B3FD7"/>
    <w:rsid w:val="007B7829"/>
    <w:rsid w:val="007C6B52"/>
    <w:rsid w:val="007D16C5"/>
    <w:rsid w:val="007E4CCC"/>
    <w:rsid w:val="00801772"/>
    <w:rsid w:val="008166D5"/>
    <w:rsid w:val="00832D0B"/>
    <w:rsid w:val="00854268"/>
    <w:rsid w:val="00862FE4"/>
    <w:rsid w:val="0086389A"/>
    <w:rsid w:val="008661CA"/>
    <w:rsid w:val="008704EE"/>
    <w:rsid w:val="0087184F"/>
    <w:rsid w:val="0087605E"/>
    <w:rsid w:val="00895B09"/>
    <w:rsid w:val="008B1FEE"/>
    <w:rsid w:val="008B6789"/>
    <w:rsid w:val="008C5353"/>
    <w:rsid w:val="008C573D"/>
    <w:rsid w:val="008D0744"/>
    <w:rsid w:val="008E1448"/>
    <w:rsid w:val="008E6086"/>
    <w:rsid w:val="008F0BCF"/>
    <w:rsid w:val="008F218E"/>
    <w:rsid w:val="00903C32"/>
    <w:rsid w:val="009054A4"/>
    <w:rsid w:val="0090756F"/>
    <w:rsid w:val="00916B16"/>
    <w:rsid w:val="009173B9"/>
    <w:rsid w:val="00923832"/>
    <w:rsid w:val="00926950"/>
    <w:rsid w:val="0093335D"/>
    <w:rsid w:val="00935DF0"/>
    <w:rsid w:val="0093613E"/>
    <w:rsid w:val="00943026"/>
    <w:rsid w:val="00943D5F"/>
    <w:rsid w:val="00966B81"/>
    <w:rsid w:val="0097306E"/>
    <w:rsid w:val="0099459F"/>
    <w:rsid w:val="009A3430"/>
    <w:rsid w:val="009A3A4E"/>
    <w:rsid w:val="009A79D8"/>
    <w:rsid w:val="009B3C53"/>
    <w:rsid w:val="009C0906"/>
    <w:rsid w:val="009C3B2F"/>
    <w:rsid w:val="009C7720"/>
    <w:rsid w:val="009F61FD"/>
    <w:rsid w:val="00A131BF"/>
    <w:rsid w:val="00A16E37"/>
    <w:rsid w:val="00A216E1"/>
    <w:rsid w:val="00A234A1"/>
    <w:rsid w:val="00A23AFA"/>
    <w:rsid w:val="00A31B3E"/>
    <w:rsid w:val="00A3305B"/>
    <w:rsid w:val="00A36E8C"/>
    <w:rsid w:val="00A45CE3"/>
    <w:rsid w:val="00A507E0"/>
    <w:rsid w:val="00A532F3"/>
    <w:rsid w:val="00A53E68"/>
    <w:rsid w:val="00A57458"/>
    <w:rsid w:val="00A6018C"/>
    <w:rsid w:val="00A8489E"/>
    <w:rsid w:val="00AB02A7"/>
    <w:rsid w:val="00AB24B9"/>
    <w:rsid w:val="00AC29F3"/>
    <w:rsid w:val="00AE4ACB"/>
    <w:rsid w:val="00B005BE"/>
    <w:rsid w:val="00B231E5"/>
    <w:rsid w:val="00B23F8F"/>
    <w:rsid w:val="00B24654"/>
    <w:rsid w:val="00B24F66"/>
    <w:rsid w:val="00B40F13"/>
    <w:rsid w:val="00B42A6B"/>
    <w:rsid w:val="00B4366E"/>
    <w:rsid w:val="00B5481B"/>
    <w:rsid w:val="00B660C3"/>
    <w:rsid w:val="00B66133"/>
    <w:rsid w:val="00B74E19"/>
    <w:rsid w:val="00B84E97"/>
    <w:rsid w:val="00BB36EA"/>
    <w:rsid w:val="00BD16EE"/>
    <w:rsid w:val="00BF00CD"/>
    <w:rsid w:val="00C02B87"/>
    <w:rsid w:val="00C10B4F"/>
    <w:rsid w:val="00C30BE7"/>
    <w:rsid w:val="00C4086D"/>
    <w:rsid w:val="00C65244"/>
    <w:rsid w:val="00C671F0"/>
    <w:rsid w:val="00C73ECA"/>
    <w:rsid w:val="00C85C9C"/>
    <w:rsid w:val="00C8761C"/>
    <w:rsid w:val="00CA1896"/>
    <w:rsid w:val="00CB5B28"/>
    <w:rsid w:val="00CC0B84"/>
    <w:rsid w:val="00CE47A3"/>
    <w:rsid w:val="00CF5371"/>
    <w:rsid w:val="00D028C5"/>
    <w:rsid w:val="00D0323A"/>
    <w:rsid w:val="00D0559F"/>
    <w:rsid w:val="00D077E9"/>
    <w:rsid w:val="00D16B8D"/>
    <w:rsid w:val="00D355DD"/>
    <w:rsid w:val="00D35A88"/>
    <w:rsid w:val="00D35AC3"/>
    <w:rsid w:val="00D42CB7"/>
    <w:rsid w:val="00D46519"/>
    <w:rsid w:val="00D5413D"/>
    <w:rsid w:val="00D570A9"/>
    <w:rsid w:val="00D70D02"/>
    <w:rsid w:val="00D770C7"/>
    <w:rsid w:val="00D8428D"/>
    <w:rsid w:val="00D86945"/>
    <w:rsid w:val="00D8771F"/>
    <w:rsid w:val="00D90290"/>
    <w:rsid w:val="00D91211"/>
    <w:rsid w:val="00D9137E"/>
    <w:rsid w:val="00D913BD"/>
    <w:rsid w:val="00DA3358"/>
    <w:rsid w:val="00DA4D76"/>
    <w:rsid w:val="00DB0E2F"/>
    <w:rsid w:val="00DB72D2"/>
    <w:rsid w:val="00DD152F"/>
    <w:rsid w:val="00DE213F"/>
    <w:rsid w:val="00DE78D3"/>
    <w:rsid w:val="00DF027C"/>
    <w:rsid w:val="00E00A32"/>
    <w:rsid w:val="00E11312"/>
    <w:rsid w:val="00E21160"/>
    <w:rsid w:val="00E22ACD"/>
    <w:rsid w:val="00E262F9"/>
    <w:rsid w:val="00E33542"/>
    <w:rsid w:val="00E50754"/>
    <w:rsid w:val="00E53889"/>
    <w:rsid w:val="00E55786"/>
    <w:rsid w:val="00E620B0"/>
    <w:rsid w:val="00E62734"/>
    <w:rsid w:val="00E649E1"/>
    <w:rsid w:val="00E72124"/>
    <w:rsid w:val="00E725F1"/>
    <w:rsid w:val="00E74A74"/>
    <w:rsid w:val="00E768F5"/>
    <w:rsid w:val="00E81B40"/>
    <w:rsid w:val="00E84459"/>
    <w:rsid w:val="00E949B6"/>
    <w:rsid w:val="00EB516D"/>
    <w:rsid w:val="00EB6520"/>
    <w:rsid w:val="00ED01CF"/>
    <w:rsid w:val="00ED5F6E"/>
    <w:rsid w:val="00EF31CC"/>
    <w:rsid w:val="00EF555B"/>
    <w:rsid w:val="00EF7CBF"/>
    <w:rsid w:val="00F027BB"/>
    <w:rsid w:val="00F04913"/>
    <w:rsid w:val="00F11DCF"/>
    <w:rsid w:val="00F162EA"/>
    <w:rsid w:val="00F218F6"/>
    <w:rsid w:val="00F3038B"/>
    <w:rsid w:val="00F41A4B"/>
    <w:rsid w:val="00F43148"/>
    <w:rsid w:val="00F4480B"/>
    <w:rsid w:val="00F47056"/>
    <w:rsid w:val="00F47065"/>
    <w:rsid w:val="00F52D27"/>
    <w:rsid w:val="00F60BD8"/>
    <w:rsid w:val="00F83527"/>
    <w:rsid w:val="00F842DA"/>
    <w:rsid w:val="00F86E91"/>
    <w:rsid w:val="00F95267"/>
    <w:rsid w:val="00FA0867"/>
    <w:rsid w:val="00FA3E1A"/>
    <w:rsid w:val="00FD56DA"/>
    <w:rsid w:val="00FD583F"/>
    <w:rsid w:val="00FD7488"/>
    <w:rsid w:val="00FF16B4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6945"/>
    <w:pPr>
      <w:spacing w:after="0"/>
    </w:pPr>
    <w:rPr>
      <w:rFonts w:eastAsiaTheme="minorEastAsia"/>
      <w:b/>
      <w:color w:val="082A75" w:themeColor="text2"/>
      <w:sz w:val="28"/>
      <w:szCs w:val="22"/>
    </w:rPr>
  </w:style>
  <w:style w:type="paragraph" w:styleId="Overskrift1">
    <w:name w:val="heading 1"/>
    <w:basedOn w:val="Normal"/>
    <w:link w:val="Overskrift1Tegn"/>
    <w:uiPriority w:val="4"/>
    <w:qFormat/>
    <w:rsid w:val="00D077E9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kern w:val="28"/>
      <w:sz w:val="52"/>
      <w:szCs w:val="3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00DF027C"/>
    <w:pPr>
      <w:keepNext/>
      <w:spacing w:after="240" w:line="240" w:lineRule="auto"/>
      <w:outlineLvl w:val="1"/>
    </w:pPr>
    <w:rPr>
      <w:rFonts w:eastAsiaTheme="majorEastAsia" w:cstheme="majorBidi"/>
      <w:b w:val="0"/>
      <w:sz w:val="3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Pr>
      <w:rFonts w:ascii="Tahoma" w:hAnsi="Tahoma" w:cs="Tahoma"/>
      <w:sz w:val="16"/>
      <w:szCs w:val="16"/>
    </w:rPr>
  </w:style>
  <w:style w:type="paragraph" w:styleId="Tittel">
    <w:name w:val="Title"/>
    <w:basedOn w:val="Normal"/>
    <w:link w:val="TittelTegn"/>
    <w:uiPriority w:val="1"/>
    <w:qFormat/>
    <w:rsid w:val="00D86945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telTegn">
    <w:name w:val="Tittel Tegn"/>
    <w:basedOn w:val="Standardskriftforavsnitt"/>
    <w:link w:val="Tittel"/>
    <w:uiPriority w:val="1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Undertittel">
    <w:name w:val="Subtitle"/>
    <w:basedOn w:val="Normal"/>
    <w:link w:val="UndertittelTegn"/>
    <w:uiPriority w:val="2"/>
    <w:qFormat/>
    <w:rsid w:val="00D86945"/>
    <w:pPr>
      <w:framePr w:hSpace="180" w:wrap="around" w:vAnchor="text" w:hAnchor="margin" w:y="1167"/>
    </w:pPr>
    <w:rPr>
      <w:b w:val="0"/>
      <w:caps/>
      <w:spacing w:val="20"/>
      <w:sz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00D86945"/>
    <w:rPr>
      <w:rFonts w:eastAsiaTheme="minorEastAsia"/>
      <w:caps/>
      <w:color w:val="082A75" w:themeColor="text2"/>
      <w:spacing w:val="20"/>
      <w:sz w:val="32"/>
      <w:szCs w:val="22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00D077E9"/>
    <w:rPr>
      <w:rFonts w:asciiTheme="majorHAnsi" w:eastAsiaTheme="majorEastAsia" w:hAnsiTheme="majorHAnsi" w:cstheme="majorBidi"/>
      <w:b/>
      <w:color w:val="061F57" w:themeColor="text2" w:themeShade="BF"/>
      <w:kern w:val="28"/>
      <w:sz w:val="52"/>
      <w:szCs w:val="32"/>
    </w:rPr>
  </w:style>
  <w:style w:type="paragraph" w:styleId="Topptekst">
    <w:name w:val="header"/>
    <w:basedOn w:val="Normal"/>
    <w:link w:val="TopptekstTegn"/>
    <w:uiPriority w:val="8"/>
    <w:unhideWhenUsed/>
    <w:rsid w:val="005037F0"/>
  </w:style>
  <w:style w:type="character" w:customStyle="1" w:styleId="TopptekstTegn">
    <w:name w:val="Topptekst Tegn"/>
    <w:basedOn w:val="Standardskriftforavsnitt"/>
    <w:link w:val="Topptekst"/>
    <w:uiPriority w:val="8"/>
    <w:rsid w:val="0093335D"/>
  </w:style>
  <w:style w:type="paragraph" w:styleId="Bunntekst">
    <w:name w:val="footer"/>
    <w:basedOn w:val="Normal"/>
    <w:link w:val="BunntekstTegn"/>
    <w:uiPriority w:val="99"/>
    <w:unhideWhenUsed/>
    <w:rsid w:val="005037F0"/>
  </w:style>
  <w:style w:type="character" w:customStyle="1" w:styleId="BunntekstTegn">
    <w:name w:val="Bunntekst Tegn"/>
    <w:basedOn w:val="Standardskriftforavsnitt"/>
    <w:link w:val="Bunntekst"/>
    <w:uiPriority w:val="99"/>
    <w:rsid w:val="005037F0"/>
    <w:rPr>
      <w:sz w:val="24"/>
      <w:szCs w:val="24"/>
    </w:rPr>
  </w:style>
  <w:style w:type="paragraph" w:customStyle="1" w:styleId="Navn">
    <w:name w:val="Navn"/>
    <w:basedOn w:val="Normal"/>
    <w:uiPriority w:val="3"/>
    <w:qFormat/>
    <w:rsid w:val="00B231E5"/>
    <w:pPr>
      <w:spacing w:line="240" w:lineRule="auto"/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00DF027C"/>
    <w:rPr>
      <w:rFonts w:eastAsiaTheme="majorEastAsia" w:cstheme="majorBidi"/>
      <w:color w:val="082A75" w:themeColor="text2"/>
      <w:sz w:val="36"/>
      <w:szCs w:val="26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qFormat/>
    <w:rsid w:val="00DF027C"/>
    <w:rPr>
      <w:b w:val="0"/>
    </w:rPr>
  </w:style>
  <w:style w:type="paragraph" w:customStyle="1" w:styleId="Uthevingstekst">
    <w:name w:val="Uthevingstekst"/>
    <w:basedOn w:val="Normal"/>
    <w:link w:val="Uthevingsteksttegn"/>
    <w:qFormat/>
    <w:rsid w:val="00DF027C"/>
  </w:style>
  <w:style w:type="character" w:customStyle="1" w:styleId="Innholdtegn">
    <w:name w:val="Innhold – tegn"/>
    <w:basedOn w:val="Standardskriftforavsnitt"/>
    <w:link w:val="Innhold"/>
    <w:rsid w:val="00DF027C"/>
    <w:rPr>
      <w:rFonts w:eastAsiaTheme="minorEastAsia"/>
      <w:color w:val="082A75" w:themeColor="text2"/>
      <w:sz w:val="28"/>
      <w:szCs w:val="22"/>
    </w:rPr>
  </w:style>
  <w:style w:type="character" w:customStyle="1" w:styleId="Uthevingsteksttegn">
    <w:name w:val="Uthevingstekst – tegn"/>
    <w:basedOn w:val="Standardskriftforavsnitt"/>
    <w:link w:val="Uthevingstekst"/>
    <w:rsid w:val="00DF027C"/>
    <w:rPr>
      <w:rFonts w:eastAsiaTheme="minorEastAsia"/>
      <w:b/>
      <w:color w:val="082A75" w:themeColor="text2"/>
      <w:sz w:val="28"/>
      <w:szCs w:val="22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B24B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B24B9"/>
    <w:rPr>
      <w:rFonts w:eastAsiaTheme="minorEastAsia"/>
      <w:b/>
      <w:color w:val="082A75" w:themeColor="text2"/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DB72D2"/>
    <w:pPr>
      <w:keepLines/>
      <w:spacing w:after="0" w:line="259" w:lineRule="auto"/>
      <w:outlineLvl w:val="9"/>
    </w:pPr>
    <w:rPr>
      <w:b w:val="0"/>
      <w:color w:val="013A57" w:themeColor="accent1" w:themeShade="BF"/>
      <w:kern w:val="0"/>
      <w:sz w:val="32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DB72D2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DB72D2"/>
    <w:pPr>
      <w:spacing w:after="100"/>
      <w:ind w:left="280"/>
    </w:pPr>
  </w:style>
  <w:style w:type="paragraph" w:customStyle="1" w:styleId="msonormal0">
    <w:name w:val="msonormal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00572EA8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3E1A5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2228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657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416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hvl.no/student/praksis/praksis-for-flki/fare-for-ikkje-bestatt-praksis/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lovdata.no/dokument/SF/forskrift/2020-06-04-1134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ier/studieprogram/emne/LUPEKP200/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hvl.no/student/skikkavurdering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8" ma:contentTypeDescription="Opprett et nytt dokument." ma:contentTypeScope="" ma:versionID="f7eb05cd830e098aeb4bbf755ab1b213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e142514ae9dc49c72fb4a8e6cd6b49d9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1" nillable="true" ma:taxonomy="true" ma:internalName="lcf76f155ced4ddcb4097134ff3c332f" ma:taxonomyFieldName="MediaServiceImageTags" ma:displayName="Bildemerkelapper" ma:readOnly="false" ma:fieldId="{5cf76f15-5ced-4ddc-b409-7134ff3c332f}" ma:taxonomyMulti="true" ma:sspId="d5ac12ea-e064-4df2-9638-65326f4f9ee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66a719db-170d-49b2-b28f-8ebb9132d3e9}" ma:internalName="TaxCatchAll" ma:showField="CatchAllData" ma:web="a69901de-bd1a-492b-bc4e-e259d2bee1e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a69901de-bd1a-492b-bc4e-e259d2bee1e8" xsi:nil="true"/>
    <lcf76f155ced4ddcb4097134ff3c332f xmlns="dd83a927-01c2-407c-b34a-63cddfc3f07d">
      <Terms xmlns="http://schemas.microsoft.com/office/infopath/2007/PartnerControls"/>
    </lcf76f155ced4ddcb4097134ff3c332f>
    <SharedWithUsers xmlns="a69901de-bd1a-492b-bc4e-e259d2bee1e8">
      <UserInfo>
        <DisplayName>Anne Henriksen</DisplayName>
        <AccountId>733</AccountId>
        <AccountType/>
      </UserInfo>
      <UserInfo>
        <DisplayName>Eva Kristin Garlaus Knutsen</DisplayName>
        <AccountId>576</AccountId>
        <AccountType/>
      </UserInfo>
    </SharedWithUsers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1312977-6CC3-4C1C-B7C9-7DAAD1663AD6}"/>
</file>

<file path=customXml/itemProps2.xml><?xml version="1.0" encoding="utf-8"?>
<ds:datastoreItem xmlns:ds="http://schemas.openxmlformats.org/officeDocument/2006/customXml" ds:itemID="{94583A0B-0203-4BE7-B0A7-3C40F950CFF9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4E9CCEB-5A41-41E0-B852-F3588ADF80A2}">
  <ds:schemaRefs>
    <ds:schemaRef ds:uri="a69901de-bd1a-492b-bc4e-e259d2bee1e8"/>
    <ds:schemaRef ds:uri="http://purl.org/dc/terms/"/>
    <ds:schemaRef ds:uri="dd83a927-01c2-407c-b34a-63cddfc3f07d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FB56BD83-4EF2-4CED-8FBB-592D8723C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12</TotalTime>
  <Pages>4</Pages>
  <Words>760</Words>
  <Characters>4031</Characters>
  <Application>Microsoft Office Word</Application>
  <DocSecurity>0</DocSecurity>
  <Lines>33</Lines>
  <Paragraphs>9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Laila Elise Vindenes</cp:lastModifiedBy>
  <cp:revision>20</cp:revision>
  <cp:lastPrinted>2020-06-17T11:37:00Z</cp:lastPrinted>
  <dcterms:created xsi:type="dcterms:W3CDTF">2023-07-04T12:08:00Z</dcterms:created>
  <dcterms:modified xsi:type="dcterms:W3CDTF">2024-09-23T09:05:00Z</dcterms:modified>
  <cp:contentStatus>Endelig</cp:contentStatus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  <property fmtid="{D5CDD505-2E9C-101B-9397-08002B2CF9AE}" pid="4" name="MediaServiceImageTags">
    <vt:lpwstr/>
  </property>
  <property fmtid="{D5CDD505-2E9C-101B-9397-08002B2CF9AE}" pid="5" name="_MarkAsFinal">
    <vt:bool>true</vt:bool>
  </property>
</Properties>
</file>